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15030" w:type="dxa"/>
        <w:jc w:val="left"/>
        <w:tblInd w:w="-180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003"/>
        <w:gridCol w:w="756"/>
        <w:gridCol w:w="2613"/>
        <w:gridCol w:w="1307"/>
        <w:gridCol w:w="1307"/>
        <w:gridCol w:w="4579"/>
        <w:gridCol w:w="465"/>
      </w:tblGrid>
      <w:tr w:rsidR="0047196C" w14:paraId="249DD6E3" w14:textId="77777777" w:rsidTr="00C0127D">
        <w:trPr>
          <w:gridAfter w:val="1"/>
          <w:wAfter w:w="465" w:type="dxa"/>
          <w:cantSplit/>
          <w:trHeight w:hRule="exact" w:val="10368"/>
          <w:tblHeader/>
          <w:jc w:val="left"/>
        </w:trPr>
        <w:tc>
          <w:tcPr>
            <w:tcW w:w="400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1EB8DD48" w14:textId="77777777" w:rsidR="0047196C" w:rsidRDefault="0047196C" w:rsidP="00854A5B">
            <w:pPr>
              <w:pStyle w:val="BlockText"/>
              <w:ind w:left="0" w:right="-720"/>
              <w:jc w:val="center"/>
              <w:rPr>
                <w:rFonts w:ascii="Times New Roman" w:hAnsi="Times New Roman" w:cs="Times New Roman"/>
                <w:b/>
                <w:color w:val="FFFF00"/>
                <w:sz w:val="32"/>
                <w:szCs w:val="32"/>
              </w:rPr>
            </w:pPr>
            <w:r w:rsidRPr="003F3D37">
              <w:rPr>
                <w:rFonts w:ascii="Times New Roman" w:hAnsi="Times New Roman" w:cs="Times New Roman"/>
                <w:b/>
                <w:color w:val="FFFF00"/>
                <w:sz w:val="32"/>
                <w:szCs w:val="32"/>
              </w:rPr>
              <w:t>Location</w:t>
            </w:r>
          </w:p>
          <w:p w14:paraId="350DE401" w14:textId="1DBC8C05" w:rsidR="0047196C" w:rsidRPr="0047196C" w:rsidRDefault="0047196C" w:rsidP="00854A5B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9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Sullivan Brothers Iowa </w:t>
            </w:r>
            <w:r w:rsidR="00854A5B" w:rsidRPr="0047196C">
              <w:rPr>
                <w:rFonts w:ascii="Times New Roman" w:hAnsi="Times New Roman" w:cs="Times New Roman"/>
                <w:b/>
                <w:sz w:val="28"/>
                <w:szCs w:val="28"/>
              </w:rPr>
              <w:t>Veterans</w:t>
            </w:r>
            <w:r w:rsidRPr="004719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Museum &amp; Grout Museum</w:t>
            </w:r>
          </w:p>
          <w:p w14:paraId="70F0D3D3" w14:textId="77777777" w:rsidR="0047196C" w:rsidRPr="00854A5B" w:rsidRDefault="0047196C" w:rsidP="00854A5B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854A5B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503 South St</w:t>
            </w:r>
          </w:p>
          <w:p w14:paraId="61FB4135" w14:textId="77777777" w:rsidR="0047196C" w:rsidRPr="00854A5B" w:rsidRDefault="0047196C" w:rsidP="00854A5B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854A5B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Waterloo, IA 50701</w:t>
            </w:r>
          </w:p>
          <w:p w14:paraId="7F017C52" w14:textId="77777777" w:rsidR="0047196C" w:rsidRDefault="0047196C" w:rsidP="00111F00">
            <w:pPr>
              <w:pStyle w:val="BlockText"/>
              <w:spacing w:after="0"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35CB748" w14:textId="0A3B62B2" w:rsidR="0047196C" w:rsidRDefault="0047196C" w:rsidP="00541B72">
            <w:pPr>
              <w:pStyle w:val="BlockText"/>
              <w:spacing w:after="0"/>
              <w:ind w:left="0"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64985C0" wp14:editId="5D9CF4EF">
                  <wp:extent cx="2429510" cy="122428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659" cy="12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107B7" w14:textId="77777777" w:rsidR="00541B72" w:rsidRDefault="00541B72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</w:pPr>
          </w:p>
          <w:p w14:paraId="50CB9AE4" w14:textId="2345FABE" w:rsidR="0047196C" w:rsidRPr="0047196C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</w:pPr>
            <w:r w:rsidRPr="0047196C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Hotel Information</w:t>
            </w:r>
          </w:p>
          <w:p w14:paraId="2E01F7CB" w14:textId="07F4ECD2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color w:val="E2A91A" w:themeColor="accent2" w:themeShade="BF"/>
                <w:sz w:val="32"/>
                <w:szCs w:val="32"/>
              </w:rPr>
            </w:pPr>
            <w:r w:rsidRPr="00A657E2">
              <w:rPr>
                <w:rFonts w:ascii="Times New Roman" w:hAnsi="Times New Roman" w:cs="Times New Roman"/>
                <w:b/>
              </w:rPr>
              <w:t xml:space="preserve">Block of rooms are </w:t>
            </w:r>
            <w:r w:rsidR="00507ADD" w:rsidRPr="00A657E2">
              <w:rPr>
                <w:rFonts w:ascii="Times New Roman" w:hAnsi="Times New Roman" w:cs="Times New Roman"/>
                <w:b/>
              </w:rPr>
              <w:t>reserved at</w:t>
            </w:r>
            <w:r w:rsidRPr="00A657E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A657E2">
              <w:rPr>
                <w:rFonts w:ascii="Times New Roman" w:hAnsi="Times New Roman" w:cs="Times New Roman"/>
                <w:b/>
                <w:color w:val="E2A91A" w:themeColor="accent2" w:themeShade="BF"/>
                <w:sz w:val="32"/>
                <w:szCs w:val="32"/>
              </w:rPr>
              <w:t>Courtyard by Marriot</w:t>
            </w:r>
          </w:p>
          <w:p w14:paraId="1C8BEDDB" w14:textId="77777777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4"/>
                <w:szCs w:val="24"/>
              </w:rPr>
              <w:t>250 Westfield Ave</w:t>
            </w:r>
          </w:p>
          <w:p w14:paraId="3F30AC7F" w14:textId="77777777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4"/>
                <w:szCs w:val="24"/>
              </w:rPr>
              <w:t>Waterloo, IA 50701</w:t>
            </w:r>
          </w:p>
          <w:p w14:paraId="495657FB" w14:textId="77777777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4"/>
                <w:szCs w:val="24"/>
              </w:rPr>
              <w:t>319.233.5531</w:t>
            </w:r>
          </w:p>
          <w:p w14:paraId="107A1BD7" w14:textId="40FF50BF" w:rsidR="0047196C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8"/>
                <w:szCs w:val="28"/>
              </w:rPr>
              <w:t>Room Rate $109/night using co</w:t>
            </w:r>
            <w:r w:rsidR="00854A5B" w:rsidRPr="00A657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de </w:t>
            </w:r>
            <w:r w:rsidRPr="00E729DA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854A5B" w:rsidRPr="00E729DA">
              <w:rPr>
                <w:rFonts w:ascii="Times New Roman" w:hAnsi="Times New Roman" w:cs="Times New Roman"/>
                <w:b/>
                <w:sz w:val="24"/>
                <w:szCs w:val="24"/>
              </w:rPr>
              <w:t>idwes</w:t>
            </w:r>
            <w:r w:rsidR="00E729DA" w:rsidRPr="00E729DA">
              <w:rPr>
                <w:rFonts w:ascii="Times New Roman" w:hAnsi="Times New Roman" w:cs="Times New Roman"/>
                <w:b/>
                <w:sz w:val="24"/>
                <w:szCs w:val="24"/>
              </w:rPr>
              <w:t>t SGNA</w:t>
            </w:r>
          </w:p>
          <w:p w14:paraId="1DC97FF0" w14:textId="77777777" w:rsidR="007B4C24" w:rsidRPr="00E729DA" w:rsidRDefault="007B4C24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48F6ADE0" w14:textId="77777777" w:rsidR="00E729DA" w:rsidRPr="009D1A95" w:rsidRDefault="00E729DA" w:rsidP="00E729DA">
            <w:pPr>
              <w:spacing w:after="0"/>
              <w:ind w:left="576"/>
              <w:jc w:val="center"/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8"/>
                <w:szCs w:val="18"/>
              </w:rPr>
            </w:pPr>
            <w:r w:rsidRPr="009D1A95"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8"/>
                <w:szCs w:val="18"/>
              </w:rPr>
              <w:t>Continuing Education Hours:</w:t>
            </w:r>
          </w:p>
          <w:p w14:paraId="3A795346" w14:textId="77777777" w:rsidR="00E729DA" w:rsidRPr="009D1A95" w:rsidRDefault="00E729DA" w:rsidP="00E729DA">
            <w:pPr>
              <w:spacing w:after="0"/>
              <w:ind w:left="144" w:right="-576"/>
              <w:rPr>
                <w:rFonts w:ascii="Times New Roman" w:hAnsi="Times New Roman" w:cs="Times New Roman"/>
                <w:color w:val="E7F4E0" w:themeColor="accent3" w:themeTint="33"/>
                <w:sz w:val="18"/>
                <w:szCs w:val="18"/>
              </w:rPr>
            </w:pPr>
            <w:r w:rsidRPr="009D1A95"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8"/>
                <w:szCs w:val="18"/>
              </w:rPr>
              <w:t>6.0 Contact Hours</w:t>
            </w:r>
            <w:r w:rsidRPr="009D1A95">
              <w:rPr>
                <w:rFonts w:ascii="Times New Roman" w:hAnsi="Times New Roman" w:cs="Times New Roman"/>
                <w:color w:val="E7F4E0" w:themeColor="accent3" w:themeTint="33"/>
                <w:sz w:val="18"/>
                <w:szCs w:val="18"/>
              </w:rPr>
              <w:t xml:space="preserve"> for continuing education have been approved through the MSGNA, Provider #182, which is an approved provider of continuing education in nursing by the Iowa Board of Nursing. Participants must attend the entire conference for continuing education award.</w:t>
            </w:r>
          </w:p>
          <w:p w14:paraId="378AD0E9" w14:textId="24E89584" w:rsidR="0047196C" w:rsidRPr="009D1A95" w:rsidRDefault="00E729DA" w:rsidP="00E729DA">
            <w:pPr>
              <w:pStyle w:val="BlockText"/>
              <w:spacing w:after="0"/>
              <w:ind w:left="144" w:right="-576"/>
              <w:rPr>
                <w:rFonts w:ascii="Times New Roman" w:hAnsi="Times New Roman" w:cs="Times New Roman"/>
                <w:b/>
                <w:color w:val="E7F4E0" w:themeColor="accent3" w:themeTint="33"/>
                <w:sz w:val="18"/>
                <w:szCs w:val="18"/>
              </w:rPr>
            </w:pPr>
            <w:r w:rsidRPr="009D1A95"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8"/>
                <w:szCs w:val="18"/>
              </w:rPr>
              <w:t>GI specific contact hours</w:t>
            </w:r>
            <w:r w:rsidRPr="009D1A95">
              <w:rPr>
                <w:rFonts w:ascii="Times New Roman" w:hAnsi="Times New Roman" w:cs="Times New Roman"/>
                <w:color w:val="E7F4E0" w:themeColor="accent3" w:themeTint="33"/>
                <w:sz w:val="18"/>
                <w:szCs w:val="18"/>
              </w:rPr>
              <w:t xml:space="preserve"> have been applied for through the American Board of Certification for Gastroenterology Nurse (ABCGN</w:t>
            </w:r>
            <w:r w:rsidR="00C0127D">
              <w:rPr>
                <w:rFonts w:ascii="Times New Roman" w:hAnsi="Times New Roman" w:cs="Times New Roman"/>
                <w:color w:val="E7F4E0" w:themeColor="accent3" w:themeTint="33"/>
                <w:sz w:val="18"/>
                <w:szCs w:val="18"/>
              </w:rPr>
              <w:t>)</w:t>
            </w:r>
            <w:r w:rsidRPr="009D1A95">
              <w:rPr>
                <w:rFonts w:ascii="Times New Roman" w:hAnsi="Times New Roman" w:cs="Times New Roman"/>
                <w:color w:val="E7F4E0" w:themeColor="accent3" w:themeTint="33"/>
                <w:sz w:val="18"/>
                <w:szCs w:val="18"/>
              </w:rPr>
              <w:t xml:space="preserve"> for purposes of recertification by contact hours through the ABCGN.</w:t>
            </w:r>
          </w:p>
          <w:p w14:paraId="694BA4EF" w14:textId="77777777" w:rsidR="0047196C" w:rsidRDefault="0047196C" w:rsidP="00111F00">
            <w:pPr>
              <w:pStyle w:val="BlockText"/>
              <w:spacing w:after="0"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03494E" w14:textId="77777777" w:rsidR="0047196C" w:rsidRPr="003F3D37" w:rsidRDefault="0047196C" w:rsidP="00111F00">
            <w:pPr>
              <w:pStyle w:val="BlockText"/>
              <w:spacing w:after="0"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1FFF11" w14:textId="77777777" w:rsidR="0047196C" w:rsidRDefault="0047196C" w:rsidP="00111F00">
            <w:pPr>
              <w:pStyle w:val="BlockText"/>
              <w:ind w:right="0"/>
              <w:jc w:val="center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4188FED3" w14:textId="77777777" w:rsidR="0047196C" w:rsidRDefault="0047196C" w:rsidP="00111F00">
            <w:pPr>
              <w:pStyle w:val="BlockText"/>
            </w:pPr>
            <w:bookmarkStart w:id="0" w:name="_GoBack"/>
            <w:bookmarkEnd w:id="0"/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id w:val="-1229453485"/>
              <w:placeholder>
                <w:docPart w:val="9368B4F10E1240ACB17AB3E8629F8E9E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14:paraId="4709D83D" w14:textId="77777777" w:rsidR="002511B3" w:rsidRDefault="002511B3" w:rsidP="00111F00">
                <w:pPr>
                  <w:pStyle w:val="ReturnAddress"/>
                </w:pPr>
                <w:r>
                  <w:t>Kalyn Putz</w:t>
                </w:r>
              </w:p>
              <w:p w14:paraId="5FB96870" w14:textId="77777777" w:rsidR="002511B3" w:rsidRDefault="002511B3" w:rsidP="00111F00">
                <w:pPr>
                  <w:pStyle w:val="ReturnAddress"/>
                </w:pPr>
                <w:r>
                  <w:t>5390 11</w:t>
                </w:r>
                <w:r w:rsidRPr="007E2EAA">
                  <w:rPr>
                    <w:vertAlign w:val="superscript"/>
                  </w:rPr>
                  <w:t>th</w:t>
                </w:r>
                <w:r>
                  <w:t xml:space="preserve"> Avenue</w:t>
                </w:r>
              </w:p>
              <w:p w14:paraId="2EA853E3" w14:textId="66E86714" w:rsidR="0047196C" w:rsidRDefault="002511B3" w:rsidP="00E1072F">
                <w:pPr>
                  <w:pStyle w:val="ReturnAddress"/>
                </w:pPr>
                <w:r>
                  <w:t>Dysart, IA 52224</w:t>
                </w:r>
              </w:p>
            </w:sdtContent>
          </w:sdt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0AA6ED1B" w14:textId="1E8E1AB9" w:rsidR="0047196C" w:rsidRDefault="0047196C" w:rsidP="007E2EAA">
            <w:pPr>
              <w:pStyle w:val="Recipient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40E2DCC8" w14:textId="77777777" w:rsidR="0047196C" w:rsidRDefault="0047196C" w:rsidP="00111F00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5A3CB26E" w14:textId="77777777" w:rsidR="0047196C" w:rsidRPr="00C028C8" w:rsidRDefault="0047196C" w:rsidP="00111F00">
            <w:pPr>
              <w:pStyle w:val="Title"/>
              <w:rPr>
                <w:b/>
                <w:bCs/>
                <w:color w:val="92440C" w:themeColor="accent4" w:themeShade="80"/>
              </w:rPr>
            </w:pPr>
            <w:r w:rsidRPr="00C028C8">
              <w:rPr>
                <w:b/>
                <w:bCs/>
                <w:color w:val="92440C" w:themeColor="accent4" w:themeShade="80"/>
              </w:rPr>
              <w:t>GI TAILGATE</w:t>
            </w:r>
          </w:p>
          <w:p w14:paraId="09A55B74" w14:textId="3BEC23FA" w:rsidR="009D1A95" w:rsidRDefault="009D1A95" w:rsidP="00D378CA">
            <w:pPr>
              <w:pStyle w:val="Title"/>
              <w:ind w:left="-288"/>
              <w:jc w:val="center"/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</w:pPr>
          </w:p>
          <w:p w14:paraId="03F00DBC" w14:textId="61FB8D5B" w:rsidR="009D1A95" w:rsidRDefault="009D1A95" w:rsidP="00D378CA">
            <w:pPr>
              <w:pStyle w:val="Title"/>
              <w:ind w:left="-288"/>
              <w:jc w:val="center"/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A6AB826" wp14:editId="5489EDF5">
                      <wp:extent cx="2450465" cy="2971800"/>
                      <wp:effectExtent l="0" t="0" r="6985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0465" cy="2971800"/>
                                <a:chOff x="0" y="0"/>
                                <a:chExt cx="2450465" cy="1986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465" cy="194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1940560"/>
                                  <a:ext cx="245046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AA226" w14:textId="77777777" w:rsidR="009D1A95" w:rsidRPr="003F3D37" w:rsidRDefault="009D1A95" w:rsidP="009D1A9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A6AB826" id="Group 4" o:spid="_x0000_s1026" style="width:192.95pt;height:234pt;mso-position-horizontal-relative:char;mso-position-vertical-relative:line" coordsize="24504,1986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24504;height:1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">
                        <v:imagedata r:id="rId1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19405;width:2450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7B0AA226" w14:textId="77777777" w:rsidR="009D1A95" w:rsidRPr="003F3D37" w:rsidRDefault="009D1A95" w:rsidP="009D1A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876E00B" w14:textId="194840F1" w:rsidR="00DA4D8B" w:rsidRPr="000164D8" w:rsidRDefault="0047196C" w:rsidP="00D378CA">
            <w:pPr>
              <w:pStyle w:val="Title"/>
              <w:ind w:left="-288"/>
              <w:jc w:val="center"/>
              <w:rPr>
                <w:color w:val="92440C" w:themeColor="accent4" w:themeShade="80"/>
              </w:rPr>
            </w:pPr>
            <w:r w:rsidRPr="00D409E2"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  <w:t xml:space="preserve">MSGNA FALL REGIONAL </w:t>
            </w:r>
            <w:r w:rsidR="00DA4D8B"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  <w:t xml:space="preserve">     </w:t>
            </w:r>
            <w:r w:rsidRPr="00D409E2"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  <w:t>CONFERENCE</w:t>
            </w:r>
          </w:p>
          <w:p w14:paraId="32A4B926" w14:textId="0D4BB844" w:rsidR="00FA4C15" w:rsidRPr="00D378CA" w:rsidRDefault="0047196C" w:rsidP="00C028C8">
            <w:pPr>
              <w:spacing w:before="100" w:beforeAutospacing="1"/>
              <w:ind w:left="-864" w:right="-288"/>
              <w:jc w:val="center"/>
              <w:rPr>
                <w:rFonts w:ascii="Segoe UI Black" w:hAnsi="Segoe UI Black" w:cs="Times New Roman"/>
                <w:b/>
                <w:bCs/>
                <w:color w:val="971A2E" w:themeColor="accent6" w:themeShade="80"/>
                <w:sz w:val="28"/>
                <w:szCs w:val="28"/>
              </w:rPr>
            </w:pPr>
            <w:r w:rsidRPr="00D378CA">
              <w:rPr>
                <w:rFonts w:ascii="Segoe UI Black" w:hAnsi="Segoe UI Black" w:cs="Times New Roman"/>
                <w:b/>
                <w:bCs/>
                <w:color w:val="971A2E" w:themeColor="accent6" w:themeShade="80"/>
                <w:sz w:val="28"/>
                <w:szCs w:val="28"/>
              </w:rPr>
              <w:t>Saturday, September 28, 2019</w:t>
            </w:r>
          </w:p>
          <w:p w14:paraId="7C8D018E" w14:textId="77777777" w:rsidR="009D1A95" w:rsidRDefault="00FA4C15" w:rsidP="009D1A95">
            <w:pPr>
              <w:spacing w:before="100" w:beforeAutospacing="1"/>
              <w:ind w:left="-720" w:right="-144"/>
              <w:jc w:val="center"/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</w:pPr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 xml:space="preserve">Hosted By: Kristin Carpenter, Jo </w:t>
            </w:r>
            <w:proofErr w:type="spellStart"/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>Sienknecht</w:t>
            </w:r>
            <w:proofErr w:type="spellEnd"/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 xml:space="preserve">, </w:t>
            </w:r>
            <w:r w:rsidR="009D1A95"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 xml:space="preserve">     </w:t>
            </w:r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>Holly Dorn, Kalyn Putz, Brooke Miller</w:t>
            </w:r>
          </w:p>
          <w:p w14:paraId="3A05D717" w14:textId="08EFAA6D" w:rsidR="00E729DA" w:rsidRPr="009D1A95" w:rsidRDefault="009D1A95" w:rsidP="009D1A95">
            <w:pPr>
              <w:spacing w:before="100" w:beforeAutospacing="1"/>
              <w:ind w:left="-432" w:right="-144"/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</w:pPr>
            <w:r w:rsidRPr="009D1A95">
              <w:rPr>
                <w:rFonts w:asciiTheme="majorHAnsi" w:hAnsiTheme="majorHAnsi" w:cs="Times New Roman"/>
                <w:b/>
                <w:color w:val="463760" w:themeColor="accent5" w:themeShade="80"/>
                <w:sz w:val="24"/>
                <w:szCs w:val="24"/>
              </w:rPr>
              <w:t xml:space="preserve">Purpose: </w:t>
            </w:r>
            <w:r w:rsidR="00E729DA" w:rsidRPr="009D1A95">
              <w:rPr>
                <w:rFonts w:ascii="Times New Roman" w:hAnsi="Times New Roman" w:cs="Times New Roman"/>
              </w:rPr>
              <w:t xml:space="preserve">MSGNA Conferences </w:t>
            </w:r>
            <w:r w:rsidR="00BF1549" w:rsidRPr="009D1A95">
              <w:rPr>
                <w:rFonts w:ascii="Times New Roman" w:hAnsi="Times New Roman" w:cs="Times New Roman"/>
              </w:rPr>
              <w:t>P</w:t>
            </w:r>
            <w:r w:rsidR="00E729DA" w:rsidRPr="009D1A95">
              <w:rPr>
                <w:rFonts w:ascii="Times New Roman" w:hAnsi="Times New Roman" w:cs="Times New Roman"/>
              </w:rPr>
              <w:t xml:space="preserve">rovide </w:t>
            </w:r>
            <w:r w:rsidR="00BF1549" w:rsidRPr="009D1A95">
              <w:rPr>
                <w:rFonts w:ascii="Times New Roman" w:hAnsi="Times New Roman" w:cs="Times New Roman"/>
              </w:rPr>
              <w:t>U</w:t>
            </w:r>
            <w:r w:rsidR="00E729DA" w:rsidRPr="009D1A95">
              <w:rPr>
                <w:rFonts w:ascii="Times New Roman" w:hAnsi="Times New Roman" w:cs="Times New Roman"/>
              </w:rPr>
              <w:t xml:space="preserve">pdated </w:t>
            </w:r>
            <w:r w:rsidR="00BF1549" w:rsidRPr="009D1A95">
              <w:rPr>
                <w:rFonts w:ascii="Times New Roman" w:hAnsi="Times New Roman" w:cs="Times New Roman"/>
              </w:rPr>
              <w:t>I</w:t>
            </w:r>
            <w:r w:rsidR="00E729DA" w:rsidRPr="009D1A95">
              <w:rPr>
                <w:rFonts w:ascii="Times New Roman" w:hAnsi="Times New Roman" w:cs="Times New Roman"/>
              </w:rPr>
              <w:t xml:space="preserve">nformation </w:t>
            </w:r>
            <w:r w:rsidR="00BF1549" w:rsidRPr="009D1A95">
              <w:rPr>
                <w:rFonts w:ascii="Times New Roman" w:hAnsi="Times New Roman" w:cs="Times New Roman"/>
              </w:rPr>
              <w:t>R</w:t>
            </w:r>
            <w:r w:rsidR="00E729DA" w:rsidRPr="009D1A95">
              <w:rPr>
                <w:rFonts w:ascii="Times New Roman" w:hAnsi="Times New Roman" w:cs="Times New Roman"/>
              </w:rPr>
              <w:t xml:space="preserve">elated to </w:t>
            </w:r>
            <w:r w:rsidR="00BF1549" w:rsidRPr="009D1A95">
              <w:rPr>
                <w:rFonts w:ascii="Times New Roman" w:hAnsi="Times New Roman" w:cs="Times New Roman"/>
              </w:rPr>
              <w:t>V</w:t>
            </w:r>
            <w:r w:rsidR="00E729DA" w:rsidRPr="009D1A95">
              <w:rPr>
                <w:rFonts w:ascii="Times New Roman" w:hAnsi="Times New Roman" w:cs="Times New Roman"/>
              </w:rPr>
              <w:t xml:space="preserve">arious </w:t>
            </w:r>
            <w:r w:rsidR="00BF1549" w:rsidRPr="009D1A95">
              <w:rPr>
                <w:rFonts w:ascii="Times New Roman" w:hAnsi="Times New Roman" w:cs="Times New Roman"/>
              </w:rPr>
              <w:t>G</w:t>
            </w:r>
            <w:r w:rsidR="00E729DA" w:rsidRPr="009D1A95">
              <w:rPr>
                <w:rFonts w:ascii="Times New Roman" w:hAnsi="Times New Roman" w:cs="Times New Roman"/>
              </w:rPr>
              <w:t xml:space="preserve">astrointestinal topics, </w:t>
            </w:r>
            <w:r w:rsidR="00BF1549" w:rsidRPr="009D1A95">
              <w:rPr>
                <w:rFonts w:ascii="Times New Roman" w:hAnsi="Times New Roman" w:cs="Times New Roman"/>
              </w:rPr>
              <w:t>O</w:t>
            </w:r>
            <w:r w:rsidR="00E729DA" w:rsidRPr="009D1A95">
              <w:rPr>
                <w:rFonts w:ascii="Times New Roman" w:hAnsi="Times New Roman" w:cs="Times New Roman"/>
              </w:rPr>
              <w:t xml:space="preserve">pportunity to </w:t>
            </w:r>
            <w:r w:rsidR="00BF1549" w:rsidRPr="009D1A95">
              <w:rPr>
                <w:rFonts w:ascii="Times New Roman" w:hAnsi="Times New Roman" w:cs="Times New Roman"/>
              </w:rPr>
              <w:t>D</w:t>
            </w:r>
            <w:r w:rsidR="00E729DA" w:rsidRPr="009D1A95">
              <w:rPr>
                <w:rFonts w:ascii="Times New Roman" w:hAnsi="Times New Roman" w:cs="Times New Roman"/>
              </w:rPr>
              <w:t xml:space="preserve">ialogue with </w:t>
            </w:r>
            <w:r w:rsidR="00BF1549" w:rsidRPr="009D1A95">
              <w:rPr>
                <w:rFonts w:ascii="Times New Roman" w:hAnsi="Times New Roman" w:cs="Times New Roman"/>
              </w:rPr>
              <w:t>C</w:t>
            </w:r>
            <w:r w:rsidR="00E729DA" w:rsidRPr="009D1A95">
              <w:rPr>
                <w:rFonts w:ascii="Times New Roman" w:hAnsi="Times New Roman" w:cs="Times New Roman"/>
              </w:rPr>
              <w:t xml:space="preserve">olleagues, and </w:t>
            </w:r>
            <w:r w:rsidR="00BF1549" w:rsidRPr="009D1A95">
              <w:rPr>
                <w:rFonts w:ascii="Times New Roman" w:hAnsi="Times New Roman" w:cs="Times New Roman"/>
              </w:rPr>
              <w:t>I</w:t>
            </w:r>
            <w:r w:rsidR="00E729DA" w:rsidRPr="009D1A95">
              <w:rPr>
                <w:rFonts w:ascii="Times New Roman" w:hAnsi="Times New Roman" w:cs="Times New Roman"/>
              </w:rPr>
              <w:t xml:space="preserve">nteract with </w:t>
            </w:r>
            <w:r w:rsidR="00BF1549" w:rsidRPr="009D1A95">
              <w:rPr>
                <w:rFonts w:ascii="Times New Roman" w:hAnsi="Times New Roman" w:cs="Times New Roman"/>
              </w:rPr>
              <w:t>V</w:t>
            </w:r>
            <w:r w:rsidR="00E729DA" w:rsidRPr="009D1A95">
              <w:rPr>
                <w:rFonts w:ascii="Times New Roman" w:hAnsi="Times New Roman" w:cs="Times New Roman"/>
              </w:rPr>
              <w:t>endors.</w:t>
            </w:r>
          </w:p>
          <w:p w14:paraId="3E4CD540" w14:textId="28867301" w:rsidR="00FA4C15" w:rsidRDefault="00FA4C15" w:rsidP="00FA4C15">
            <w:pPr>
              <w:spacing w:after="0"/>
              <w:ind w:left="-432"/>
            </w:pPr>
          </w:p>
        </w:tc>
      </w:tr>
      <w:tr w:rsidR="0037743C" w14:paraId="5C4AAD6E" w14:textId="77777777" w:rsidTr="00C0127D">
        <w:tblPrEx>
          <w:tblBorders>
            <w:insideH w:val="single" w:sz="2" w:space="0" w:color="BFBFBF" w:themeColor="background1" w:themeShade="BF"/>
            <w:insideV w:val="single" w:sz="2" w:space="0" w:color="BFBFBF" w:themeColor="background1" w:themeShade="BF"/>
          </w:tblBorders>
        </w:tblPrEx>
        <w:trPr>
          <w:trHeight w:hRule="exact" w:val="9935"/>
          <w:tblHeader/>
          <w:jc w:val="left"/>
        </w:trPr>
        <w:tc>
          <w:tcPr>
            <w:tcW w:w="4759" w:type="dxa"/>
            <w:gridSpan w:val="2"/>
            <w:tcMar>
              <w:right w:w="432" w:type="dxa"/>
            </w:tcMar>
          </w:tcPr>
          <w:p w14:paraId="7217B215" w14:textId="39A6536B" w:rsidR="000D5FFF" w:rsidRPr="00C24D64" w:rsidRDefault="000D5FFF" w:rsidP="00DD5A8F">
            <w:pPr>
              <w:pStyle w:val="Heading2"/>
              <w:jc w:val="center"/>
              <w:rPr>
                <w:b/>
                <w:sz w:val="12"/>
                <w:szCs w:val="12"/>
              </w:rPr>
            </w:pPr>
          </w:p>
          <w:p w14:paraId="4F4EF674" w14:textId="615E19FC" w:rsidR="0037743C" w:rsidRPr="00DA4D8B" w:rsidRDefault="00DD5A8F" w:rsidP="00DD5A8F">
            <w:pPr>
              <w:pStyle w:val="Heading2"/>
              <w:jc w:val="center"/>
              <w:rPr>
                <w:b/>
              </w:rPr>
            </w:pPr>
            <w:r w:rsidRPr="00DA4D8B">
              <w:rPr>
                <w:b/>
              </w:rPr>
              <w:t>AGENDA/FACULTY</w:t>
            </w:r>
          </w:p>
          <w:p w14:paraId="6590722E" w14:textId="4BBD3FEF" w:rsidR="0037743C" w:rsidRPr="00541B72" w:rsidRDefault="00DD5A8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41B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Registration</w:t>
            </w:r>
            <w:r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541B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Vendor Fair</w:t>
            </w:r>
            <w:r w:rsidR="00632EF4" w:rsidRPr="00541B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&amp; </w:t>
            </w:r>
            <w:r w:rsidR="00632EF4" w:rsidRPr="00541B7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Breakfast</w:t>
            </w:r>
          </w:p>
          <w:p w14:paraId="4F3E727B" w14:textId="77777777" w:rsidR="00DD5A8F" w:rsidRPr="00541B72" w:rsidRDefault="00DD5A8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7:50am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41B72">
              <w:rPr>
                <w:rFonts w:ascii="Times New Roman" w:hAnsi="Times New Roman" w:cs="Times New Roman"/>
                <w:b/>
                <w:color w:val="92440C" w:themeColor="accent4" w:themeShade="80"/>
                <w:sz w:val="24"/>
                <w:szCs w:val="24"/>
              </w:rPr>
              <w:t>Welcome</w:t>
            </w:r>
            <w:r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541B72">
              <w:rPr>
                <w:rFonts w:ascii="Times New Roman" w:hAnsi="Times New Roman" w:cs="Times New Roman"/>
                <w:b/>
                <w:color w:val="41ADA9" w:themeColor="accent1" w:themeShade="BF"/>
                <w:sz w:val="24"/>
                <w:szCs w:val="24"/>
              </w:rPr>
              <w:t>Announcements</w:t>
            </w:r>
          </w:p>
          <w:p w14:paraId="1F821835" w14:textId="3694FC38" w:rsidR="00DD5A8F" w:rsidRPr="00541B72" w:rsidRDefault="00DD5A8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45E4F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5657" w:rsidRPr="00541B72">
              <w:rPr>
                <w:rFonts w:ascii="Times New Roman" w:hAnsi="Times New Roman" w:cs="Times New Roman"/>
                <w:color w:val="92440C" w:themeColor="accent4" w:themeShade="80"/>
                <w:sz w:val="24"/>
                <w:szCs w:val="24"/>
              </w:rPr>
              <w:t>Chronic Diarrhea</w:t>
            </w:r>
            <w:r w:rsidR="00C0127D">
              <w:rPr>
                <w:rFonts w:ascii="Times New Roman" w:hAnsi="Times New Roman" w:cs="Times New Roman"/>
                <w:color w:val="92440C" w:themeColor="accent4" w:themeShade="80"/>
                <w:sz w:val="24"/>
                <w:szCs w:val="24"/>
              </w:rPr>
              <w:t xml:space="preserve">, </w:t>
            </w:r>
            <w:r w:rsidR="00CF4D8C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 w:rsidR="00CF4D8C" w:rsidRPr="00541B72">
              <w:rPr>
                <w:rStyle w:val="xprovider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Arun</w:t>
            </w:r>
            <w:proofErr w:type="spellEnd"/>
            <w:r w:rsidR="00CF4D8C" w:rsidRPr="00541B72">
              <w:rPr>
                <w:rStyle w:val="xprovider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Kumar Muthusamy</w:t>
            </w:r>
            <w:r w:rsidR="00FA4C15" w:rsidRPr="00541B72">
              <w:rPr>
                <w:rStyle w:val="xprovider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MD</w:t>
            </w:r>
            <w:r w:rsidR="00854A5B" w:rsidRPr="00541B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5E4F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 Allen Digestive Health Center</w:t>
            </w:r>
            <w:r w:rsidR="00FA4C15" w:rsidRPr="00541B72">
              <w:rPr>
                <w:rFonts w:ascii="Times New Roman" w:hAnsi="Times New Roman" w:cs="Times New Roman"/>
                <w:sz w:val="24"/>
                <w:szCs w:val="24"/>
              </w:rPr>
              <w:t>, Waterloo, IA</w:t>
            </w:r>
          </w:p>
          <w:p w14:paraId="71DA51DC" w14:textId="658723C4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02BF9" w:rsidRPr="00541B72">
              <w:rPr>
                <w:rFonts w:ascii="Times New Roman" w:hAnsi="Times New Roman" w:cs="Times New Roman"/>
                <w:color w:val="92440C" w:themeColor="accent4" w:themeShade="80"/>
                <w:sz w:val="24"/>
                <w:szCs w:val="24"/>
              </w:rPr>
              <w:t xml:space="preserve">Interpreting Hepatitis </w:t>
            </w:r>
            <w:r w:rsidR="00507ADD" w:rsidRPr="00541B72">
              <w:rPr>
                <w:rFonts w:ascii="Times New Roman" w:hAnsi="Times New Roman" w:cs="Times New Roman"/>
                <w:color w:val="92440C" w:themeColor="accent4" w:themeShade="80"/>
                <w:sz w:val="24"/>
                <w:szCs w:val="24"/>
              </w:rPr>
              <w:t>Serology</w:t>
            </w:r>
            <w:r w:rsidR="001A5657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4D8C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bdr w:val="none" w:sz="0" w:space="0" w:color="auto" w:frame="1"/>
              </w:rPr>
              <w:t xml:space="preserve">Dr. Suhag </w:t>
            </w:r>
            <w:proofErr w:type="spellStart"/>
            <w:r w:rsidR="00CF4D8C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bdr w:val="none" w:sz="0" w:space="0" w:color="auto" w:frame="1"/>
              </w:rPr>
              <w:t>Maheshbhai</w:t>
            </w:r>
            <w:proofErr w:type="spellEnd"/>
            <w:r w:rsidR="00CF4D8C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bdr w:val="none" w:sz="0" w:space="0" w:color="auto" w:frame="1"/>
              </w:rPr>
              <w:t xml:space="preserve"> Patel</w:t>
            </w:r>
            <w:r w:rsidR="00FA4C15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bdr w:val="none" w:sz="0" w:space="0" w:color="auto" w:frame="1"/>
              </w:rPr>
              <w:t xml:space="preserve"> MD</w:t>
            </w:r>
            <w:r w:rsidR="00854A5B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>Allen Digestive Health Center</w:t>
            </w:r>
            <w:r w:rsidR="00FA4C15" w:rsidRPr="00541B72">
              <w:rPr>
                <w:rFonts w:ascii="Times New Roman" w:hAnsi="Times New Roman" w:cs="Times New Roman"/>
                <w:sz w:val="24"/>
                <w:szCs w:val="24"/>
              </w:rPr>
              <w:t>, Waterloo, IA</w:t>
            </w:r>
          </w:p>
          <w:p w14:paraId="38E7B680" w14:textId="6D141AD9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41B72">
              <w:rPr>
                <w:rFonts w:ascii="Times New Roman" w:hAnsi="Times New Roman" w:cs="Times New Roman"/>
                <w:b/>
                <w:color w:val="DA6712" w:themeColor="accent4" w:themeShade="BF"/>
                <w:sz w:val="24"/>
                <w:szCs w:val="24"/>
              </w:rPr>
              <w:t>Break/Vendor Fair</w:t>
            </w:r>
          </w:p>
          <w:p w14:paraId="3756D851" w14:textId="5C15E079" w:rsidR="00845E4F" w:rsidRPr="00541B72" w:rsidRDefault="00845E4F" w:rsidP="00C0127D">
            <w:pPr>
              <w:shd w:val="clear" w:color="auto" w:fill="FFFFFF"/>
              <w:spacing w:after="120"/>
              <w:textAlignment w:val="baseline"/>
              <w:rPr>
                <w:rFonts w:ascii="Segoe UI" w:hAnsi="Segoe UI" w:cs="Segoe UI"/>
                <w:color w:val="201F1E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C3557" w:rsidRPr="00541B7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Atypical Colorectal Neoplasms,</w:t>
            </w:r>
            <w:r w:rsidR="00AC3557" w:rsidRPr="00541B72">
              <w:rPr>
                <w:rFonts w:ascii="Segoe UI" w:hAnsi="Segoe UI" w:cs="Segoe UI"/>
                <w:color w:val="00B050"/>
                <w:sz w:val="24"/>
                <w:szCs w:val="24"/>
              </w:rPr>
              <w:t xml:space="preserve"> </w:t>
            </w:r>
            <w:r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Dr</w:t>
            </w:r>
            <w:r w:rsidR="00CF4D8C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3C5F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Scott</w:t>
            </w:r>
            <w:r w:rsidR="00854A5B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Stoeger</w:t>
            </w:r>
            <w:proofErr w:type="spellEnd"/>
            <w:r w:rsidR="00FA4C15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MD, PhD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41B72">
              <w:rPr>
                <w:rFonts w:ascii="Times New Roman" w:hAnsi="Times New Roman" w:cs="Times New Roman"/>
                <w:sz w:val="24"/>
                <w:szCs w:val="24"/>
              </w:rPr>
              <w:t>MercyOne</w:t>
            </w:r>
            <w:proofErr w:type="spellEnd"/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 Waterloo Medical Center</w:t>
            </w:r>
            <w:r w:rsidR="00FA4C15" w:rsidRPr="00541B72">
              <w:rPr>
                <w:rFonts w:ascii="Times New Roman" w:hAnsi="Times New Roman" w:cs="Times New Roman"/>
                <w:sz w:val="24"/>
                <w:szCs w:val="24"/>
              </w:rPr>
              <w:t>, Waterloo, IA</w:t>
            </w:r>
          </w:p>
          <w:p w14:paraId="65FC4F1C" w14:textId="0E68F433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54A5B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Lunch</w:t>
            </w:r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Provided by </w:t>
            </w:r>
            <w:proofErr w:type="spellStart"/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Abbvie</w:t>
            </w:r>
            <w:proofErr w:type="spellEnd"/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4A5B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Business Meeting/Vendor Fair</w:t>
            </w:r>
          </w:p>
          <w:p w14:paraId="17ECC7FC" w14:textId="586F6AB0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54A5B" w:rsidRPr="00541B72">
              <w:rPr>
                <w:rFonts w:ascii="Times New Roman" w:hAnsi="Times New Roman" w:cs="Times New Roman"/>
                <w:color w:val="E2A91A" w:themeColor="accent2" w:themeShade="BF"/>
                <w:sz w:val="24"/>
                <w:szCs w:val="24"/>
              </w:rPr>
              <w:t>Exocrine Pancreatic Insufficiency</w:t>
            </w:r>
            <w:r w:rsidR="00C614FF" w:rsidRPr="00541B72">
              <w:rPr>
                <w:rFonts w:ascii="Times New Roman" w:hAnsi="Times New Roman" w:cs="Times New Roman"/>
                <w:color w:val="E2A91A" w:themeColor="accent2" w:themeShade="BF"/>
                <w:sz w:val="24"/>
                <w:szCs w:val="24"/>
              </w:rPr>
              <w:t xml:space="preserve"> (EPI)</w:t>
            </w:r>
            <w:r w:rsidR="00DA4D8B" w:rsidRPr="00541B72">
              <w:rPr>
                <w:rFonts w:ascii="Times New Roman" w:hAnsi="Times New Roman" w:cs="Times New Roman"/>
                <w:color w:val="E2A91A" w:themeColor="accent2" w:themeShade="BF"/>
                <w:sz w:val="24"/>
                <w:szCs w:val="24"/>
              </w:rPr>
              <w:t xml:space="preserve">, </w:t>
            </w:r>
            <w:proofErr w:type="spellStart"/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Dr</w:t>
            </w:r>
            <w:proofErr w:type="spellEnd"/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>Samer</w:t>
            </w:r>
            <w:proofErr w:type="spellEnd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 xml:space="preserve"> Al-</w:t>
            </w:r>
            <w:proofErr w:type="spellStart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>Kaade</w:t>
            </w:r>
            <w:proofErr w:type="spellEnd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 xml:space="preserve">, MD, </w:t>
            </w:r>
            <w:r w:rsidR="00FA4C15" w:rsidRPr="00541B72">
              <w:rPr>
                <w:rFonts w:ascii="Times New Roman" w:hAnsi="Times New Roman" w:cs="Times New Roman"/>
                <w:bCs/>
                <w:color w:val="201F1E"/>
                <w:sz w:val="24"/>
                <w:szCs w:val="24"/>
                <w:shd w:val="clear" w:color="auto" w:fill="FFFFFF"/>
              </w:rPr>
              <w:t>SSM Health,</w:t>
            </w:r>
            <w:r w:rsidR="00FA4C15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 xml:space="preserve"> </w:t>
            </w:r>
            <w:r w:rsidR="007714B1" w:rsidRPr="00541B72">
              <w:rPr>
                <w:rFonts w:ascii="Times New Roman" w:hAnsi="Times New Roman" w:cs="Times New Roman"/>
                <w:color w:val="201F1E"/>
                <w:sz w:val="24"/>
                <w:szCs w:val="24"/>
                <w:shd w:val="clear" w:color="auto" w:fill="FFFFFF"/>
              </w:rPr>
              <w:t>St Louis, MO</w:t>
            </w:r>
          </w:p>
          <w:p w14:paraId="1E5A1673" w14:textId="75308850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C3557" w:rsidRPr="00541B72"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  <w:t>Modern Approach to the Patient with GERD, from a Surgeon’s Perspective</w:t>
            </w:r>
            <w:r w:rsidR="00C0127D"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  <w:t>,</w:t>
            </w:r>
            <w:r w:rsidR="00AC3557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4A5B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Dr</w:t>
            </w:r>
            <w:proofErr w:type="spellEnd"/>
            <w:r w:rsidR="00854A5B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Matthew Fabian, </w:t>
            </w:r>
            <w:r w:rsidR="00C03C5F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DO, </w:t>
            </w:r>
            <w:r w:rsidR="00C03C5F" w:rsidRPr="00541B72">
              <w:rPr>
                <w:rFonts w:ascii="Times New Roman" w:hAnsi="Times New Roman" w:cs="Times New Roman"/>
                <w:sz w:val="24"/>
                <w:szCs w:val="24"/>
              </w:rPr>
              <w:t>Mason City Clinic,</w:t>
            </w:r>
            <w:r w:rsidR="00C03C5F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4A5B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Mason City, IA </w:t>
            </w:r>
          </w:p>
          <w:p w14:paraId="148BC06E" w14:textId="757F5EFB" w:rsidR="00854A5B" w:rsidRDefault="00854A5B" w:rsidP="00C0127D">
            <w:pPr>
              <w:spacing w:after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2:30pm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511B3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Ketosis and It</w:t>
            </w:r>
            <w:r w:rsidR="00507ADD" w:rsidRPr="00541B72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s Impact on the Digestive System</w:t>
            </w:r>
            <w:r w:rsidR="00C0127D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,</w:t>
            </w:r>
            <w:r w:rsidR="007714B1" w:rsidRPr="00541B72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 xml:space="preserve"> </w:t>
            </w:r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Jane Baker, ARNP,</w:t>
            </w:r>
            <w:r w:rsidR="00FA4C15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A4C15" w:rsidRPr="00541B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Buchanan County Health Center, Independence, IA</w:t>
            </w:r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50B7197B" w14:textId="006C77F8" w:rsidR="00541B72" w:rsidRPr="00541B72" w:rsidRDefault="00541B72" w:rsidP="00C0127D">
            <w:pPr>
              <w:spacing w:after="120"/>
              <w:rPr>
                <w:rFonts w:ascii="Times New Roman" w:hAnsi="Times New Roman" w:cs="Times New Roman"/>
              </w:rPr>
            </w:pPr>
            <w:r w:rsidRPr="00541B72">
              <w:rPr>
                <w:rFonts w:ascii="Times New Roman" w:hAnsi="Times New Roman" w:cs="Times New Roman"/>
                <w:b/>
                <w:color w:val="000000" w:themeColor="text1"/>
              </w:rPr>
              <w:t>3:30pm: Closing. Evaluations,</w:t>
            </w:r>
            <w:r w:rsidR="00CA18D4">
              <w:rPr>
                <w:rFonts w:ascii="Times New Roman" w:hAnsi="Times New Roman" w:cs="Times New Roman"/>
                <w:b/>
                <w:color w:val="000000" w:themeColor="text1"/>
              </w:rPr>
              <w:t xml:space="preserve"> CEUs</w:t>
            </w:r>
          </w:p>
          <w:p w14:paraId="1BB9985D" w14:textId="77777777" w:rsidR="00854A5B" w:rsidRDefault="00854A5B" w:rsidP="003774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D8A17" w14:textId="42A265F5" w:rsidR="00854A5B" w:rsidRDefault="00854A5B" w:rsidP="003774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19E54" w14:textId="0E306689" w:rsidR="00845E4F" w:rsidRPr="00DD5A8F" w:rsidRDefault="00845E4F" w:rsidP="003774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7" w:type="dxa"/>
            <w:gridSpan w:val="3"/>
            <w:tcMar>
              <w:left w:w="432" w:type="dxa"/>
              <w:right w:w="432" w:type="dxa"/>
            </w:tcMar>
          </w:tcPr>
          <w:p w14:paraId="36E60C31" w14:textId="77777777" w:rsidR="000D5FFF" w:rsidRPr="00C24D64" w:rsidRDefault="000D5FFF" w:rsidP="000001B1">
            <w:pPr>
              <w:spacing w:after="0"/>
              <w:jc w:val="center"/>
              <w:rPr>
                <w:b/>
                <w:color w:val="DA2F4A" w:themeColor="accent6" w:themeShade="BF"/>
                <w:sz w:val="12"/>
                <w:szCs w:val="12"/>
              </w:rPr>
            </w:pPr>
          </w:p>
          <w:p w14:paraId="11F02D7D" w14:textId="1217D228" w:rsidR="00845E4F" w:rsidRDefault="00845E4F" w:rsidP="000001B1">
            <w:pPr>
              <w:spacing w:after="0"/>
              <w:jc w:val="center"/>
              <w:rPr>
                <w:b/>
                <w:color w:val="DA2F4A" w:themeColor="accent6" w:themeShade="BF"/>
                <w:sz w:val="28"/>
                <w:szCs w:val="28"/>
              </w:rPr>
            </w:pPr>
            <w:r w:rsidRPr="00DA4D8B">
              <w:rPr>
                <w:b/>
                <w:color w:val="DA2F4A" w:themeColor="accent6" w:themeShade="BF"/>
                <w:sz w:val="28"/>
                <w:szCs w:val="28"/>
              </w:rPr>
              <w:t>OBJECTIVES</w:t>
            </w:r>
          </w:p>
          <w:p w14:paraId="3D4A0A84" w14:textId="209848CF" w:rsidR="00BF1549" w:rsidRPr="00BF1549" w:rsidRDefault="009D1A95" w:rsidP="000001B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92D050"/>
              </w:rPr>
            </w:pPr>
            <w:r>
              <w:rPr>
                <w:rFonts w:ascii="Times New Roman" w:hAnsi="Times New Roman" w:cs="Times New Roman"/>
                <w:b/>
                <w:color w:val="92D050"/>
              </w:rPr>
              <w:t xml:space="preserve">Upon Completion, Participants </w:t>
            </w:r>
            <w:r w:rsidR="00F31351">
              <w:rPr>
                <w:rFonts w:ascii="Times New Roman" w:hAnsi="Times New Roman" w:cs="Times New Roman"/>
                <w:b/>
                <w:color w:val="92D050"/>
              </w:rPr>
              <w:t>w</w:t>
            </w:r>
            <w:r w:rsidR="00BF1549" w:rsidRPr="00BF1549">
              <w:rPr>
                <w:rFonts w:ascii="Times New Roman" w:hAnsi="Times New Roman" w:cs="Times New Roman"/>
                <w:b/>
                <w:color w:val="92D050"/>
              </w:rPr>
              <w:t>ill be able to:</w:t>
            </w:r>
          </w:p>
          <w:p w14:paraId="3A642E9B" w14:textId="41D6697C" w:rsidR="00AC3557" w:rsidRPr="009D1A95" w:rsidRDefault="00D15DD6" w:rsidP="000001B1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1.</w:t>
            </w:r>
            <w:r w:rsidR="005470B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Describe the FDA approved indications and usage for medications for GERD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470FA0FA" w14:textId="028E0CF5" w:rsidR="00D15DD6" w:rsidRPr="009D1A95" w:rsidRDefault="00D15DD6" w:rsidP="000001B1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 w:rsidR="005470B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Describe the pathophysiology of GERD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C00D921" w14:textId="3C9224F2" w:rsidR="00D15DD6" w:rsidRPr="009D1A95" w:rsidRDefault="00D15DD6" w:rsidP="000001B1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 w:rsidR="005470B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 xml:space="preserve">Describe the </w:t>
            </w:r>
            <w:r w:rsidR="00A866F4" w:rsidRPr="009D1A95">
              <w:rPr>
                <w:rFonts w:ascii="Times New Roman" w:hAnsi="Times New Roman" w:cs="Times New Roman"/>
                <w:sz w:val="21"/>
                <w:szCs w:val="21"/>
              </w:rPr>
              <w:t>short- &amp; long-term</w:t>
            </w: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 xml:space="preserve"> risks and benefits for surgery for GERD as well as avoiding surgery.</w:t>
            </w:r>
          </w:p>
          <w:p w14:paraId="75415324" w14:textId="5BE30414" w:rsidR="000001B1" w:rsidRPr="009D1A95" w:rsidRDefault="00D15DD6" w:rsidP="00C614FF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4. Appreciate the nuances of surgical options including magnetic lower esophageal sphincter augmentation and endoscopic therapies.</w:t>
            </w:r>
          </w:p>
          <w:p w14:paraId="18E66D10" w14:textId="09AA4366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  <w:t>5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  <w:t>.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Describe the prevalence of colorectal cancer</w:t>
            </w:r>
          </w:p>
          <w:p w14:paraId="76128C19" w14:textId="660C9538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6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Describe the common features and clinical findings of colorectal cancer. </w:t>
            </w:r>
          </w:p>
          <w:p w14:paraId="2D67A0CE" w14:textId="0863D030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7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  <w:r w:rsidR="002511B3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Understand the relevant pathophysiology, clinical presentation, diagnosis and treatment of primary colorectal lymphoma, colorectal neuroendocrine tumors, and colorectal GISTs.</w:t>
            </w:r>
          </w:p>
          <w:p w14:paraId="7FEE1CCA" w14:textId="7D239C8B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8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Recognize that EPI is associated with several conditions that result in the loss of pancreatic parenchyma, pancreatic duct obstruction, or decreased activity of pancreatic enzymes.</w:t>
            </w:r>
          </w:p>
          <w:p w14:paraId="0F3AD35F" w14:textId="40CD8A96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9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Explore the diagnosis of EPI in clinical practice and its challenges. </w:t>
            </w:r>
          </w:p>
          <w:p w14:paraId="40220DA6" w14:textId="5BE88B97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10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 Understand the utility of pancreatic enzyme replacement therapy in the management of EPI</w:t>
            </w:r>
            <w:r w:rsidR="001A56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</w:p>
          <w:p w14:paraId="3619B2B3" w14:textId="4BE74A78" w:rsidR="001A5657" w:rsidRPr="009D1A95" w:rsidRDefault="001A5657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 Discuss the causes, symptoms, testing, and treatment options for chronic diarrhea.</w:t>
            </w:r>
          </w:p>
          <w:p w14:paraId="2465B340" w14:textId="19694328" w:rsidR="001A5657" w:rsidRPr="009D1A95" w:rsidRDefault="001A5657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2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Discuss the </w:t>
            </w:r>
            <w:r w:rsidR="000001B1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causes, signs and symptoms as well as treatment options for hepatitis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</w:p>
          <w:p w14:paraId="401996C9" w14:textId="4CBD2C51" w:rsidR="00507ADD" w:rsidRPr="009D1A95" w:rsidRDefault="00507ADD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3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  <w:r w:rsidR="002511B3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Determine benefits associated with dietary modification for common GI disorders, specifically the ketogenic/low-carb diet.</w:t>
            </w:r>
          </w:p>
          <w:p w14:paraId="0DA89C38" w14:textId="6027C61C" w:rsidR="00507ADD" w:rsidRPr="009D1A95" w:rsidRDefault="00507ADD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4.</w:t>
            </w:r>
            <w:r w:rsidR="002511B3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Examine literature surrounding the keto lifestyle.</w:t>
            </w:r>
          </w:p>
          <w:p w14:paraId="638408C2" w14:textId="3CC3602B" w:rsidR="00507ADD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15</w:t>
            </w:r>
            <w:r w:rsidR="002511B3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  <w:r w:rsidR="00507ADD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Explore the role of exogenous ketones in relation to Inflammatory bowel disorders.</w:t>
            </w:r>
          </w:p>
          <w:p w14:paraId="69195B75" w14:textId="043D0FC4" w:rsidR="00507ADD" w:rsidRPr="009D1A95" w:rsidRDefault="00507ADD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6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 Discus</w:t>
            </w:r>
            <w:r w:rsidR="008D7985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s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various benefits of altering the microbiome of the gut while consuming ketogenic diet.</w:t>
            </w:r>
          </w:p>
          <w:p w14:paraId="47C0FEF3" w14:textId="09A58BC8" w:rsidR="00C03C5F" w:rsidRPr="00D15DD6" w:rsidRDefault="00C03C5F" w:rsidP="000001B1">
            <w:pPr>
              <w:spacing w:after="0"/>
              <w:rPr>
                <w:rFonts w:ascii="Times New Roman" w:hAnsi="Times New Roman" w:cs="Times New Roman"/>
                <w:color w:val="DA2F4A" w:themeColor="accent6" w:themeShade="BF"/>
                <w:sz w:val="24"/>
                <w:szCs w:val="24"/>
              </w:rPr>
            </w:pPr>
          </w:p>
        </w:tc>
        <w:tc>
          <w:tcPr>
            <w:tcW w:w="5044" w:type="dxa"/>
            <w:gridSpan w:val="2"/>
            <w:tcMar>
              <w:left w:w="432" w:type="dxa"/>
            </w:tcMar>
          </w:tcPr>
          <w:p w14:paraId="565C3CD4" w14:textId="77777777" w:rsidR="000D5FFF" w:rsidRPr="000D5FFF" w:rsidRDefault="000D5FFF" w:rsidP="00C24D64">
            <w:pPr>
              <w:pStyle w:val="ContactInfo"/>
              <w:jc w:val="center"/>
              <w:rPr>
                <w:rFonts w:asciiTheme="majorHAnsi" w:hAnsiTheme="majorHAnsi"/>
                <w:b/>
                <w:color w:val="0070C0"/>
                <w:sz w:val="12"/>
                <w:szCs w:val="12"/>
              </w:rPr>
            </w:pPr>
          </w:p>
          <w:p w14:paraId="407BBEA8" w14:textId="326E8E77" w:rsidR="0037743C" w:rsidRPr="00DA4D8B" w:rsidRDefault="00D15DD6" w:rsidP="00D409E2">
            <w:pPr>
              <w:pStyle w:val="ContactInfo"/>
              <w:spacing w:after="120"/>
              <w:jc w:val="center"/>
              <w:rPr>
                <w:rFonts w:asciiTheme="majorHAnsi" w:hAnsiTheme="majorHAnsi"/>
                <w:b/>
                <w:color w:val="0070C0"/>
                <w:sz w:val="28"/>
                <w:szCs w:val="28"/>
              </w:rPr>
            </w:pPr>
            <w:r w:rsidRPr="00DA4D8B">
              <w:rPr>
                <w:rFonts w:asciiTheme="majorHAnsi" w:hAnsiTheme="majorHAnsi"/>
                <w:b/>
                <w:color w:val="0070C0"/>
                <w:sz w:val="28"/>
                <w:szCs w:val="28"/>
              </w:rPr>
              <w:t>REGISTRATION</w:t>
            </w:r>
          </w:p>
          <w:p w14:paraId="541C0FFD" w14:textId="77777777" w:rsidR="00F94043" w:rsidRPr="00F94043" w:rsidRDefault="00F94043" w:rsidP="00F94043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F94043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GI TAILGATE </w:t>
            </w:r>
          </w:p>
          <w:p w14:paraId="05F74A03" w14:textId="0FD406F8" w:rsidR="00D15DD6" w:rsidRPr="00F94043" w:rsidRDefault="00D15DD6" w:rsidP="00F94043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F94043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MSGNA</w:t>
            </w:r>
            <w:r w:rsidR="00F94043" w:rsidRPr="00F94043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FALL CONFERENCE</w:t>
            </w:r>
          </w:p>
          <w:p w14:paraId="29261805" w14:textId="730B5552" w:rsidR="00D15DD6" w:rsidRDefault="00D15DD6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Saturday September 28, 2019</w:t>
            </w:r>
            <w:r w:rsidR="00D423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Wear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Y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our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F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avorite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F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ootball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J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ersey!</w:t>
            </w:r>
          </w:p>
          <w:p w14:paraId="47C1554F" w14:textId="5EF292E3" w:rsidR="00D15DD6" w:rsidRPr="00C0127D" w:rsidRDefault="00D15DD6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AF9EA7B" w14:textId="2359F7FB" w:rsidR="00D15DD6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Name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  <w:t>__________</w:t>
            </w:r>
          </w:p>
          <w:p w14:paraId="70DF8F50" w14:textId="63C76B14" w:rsidR="00D15DD6" w:rsidRPr="00D409E2" w:rsidRDefault="00D15DD6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ddress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</w:t>
            </w:r>
          </w:p>
          <w:p w14:paraId="63CB4956" w14:textId="77777777" w:rsidR="00C0127D" w:rsidRDefault="00D4233B" w:rsidP="00C0127D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City: _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____________________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73444851" w14:textId="58782276" w:rsidR="00D15DD6" w:rsidRPr="00D409E2" w:rsidRDefault="0088446F" w:rsidP="00C0127D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State</w:t>
            </w:r>
            <w:r w:rsidR="00D42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5470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Z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ip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</w:t>
            </w:r>
          </w:p>
          <w:p w14:paraId="77CA9818" w14:textId="294815EA" w:rsidR="00D15DD6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Contact Number: 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0F00E9A4" w14:textId="6B96DB77" w:rsidR="0088446F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Email:_______________________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</w:t>
            </w:r>
          </w:p>
          <w:p w14:paraId="292BF60D" w14:textId="01DAE226" w:rsidR="0088446F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License #:_____________State:___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5F0A7A00" w14:textId="0D448BC4" w:rsidR="0088446F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Special Dietary </w:t>
            </w:r>
            <w:r w:rsidR="00D4233B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Needs: _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75098F76" w14:textId="4530FE10" w:rsidR="0088446F" w:rsidRDefault="0088446F" w:rsidP="000D5FFF">
            <w:pPr>
              <w:pStyle w:val="ContactInf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Fee: $</w:t>
            </w:r>
            <w:r w:rsidRPr="00A32B5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for MSGNA Members</w:t>
            </w:r>
          </w:p>
          <w:p w14:paraId="3CC34F1E" w14:textId="31008AD6" w:rsidR="00C03C5F" w:rsidRDefault="0088446F" w:rsidP="000D5FFF">
            <w:pPr>
              <w:pStyle w:val="ContactInf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A32B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$</w:t>
            </w:r>
            <w:r w:rsidRPr="00A32B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for Non-MSGNA Members</w:t>
            </w:r>
            <w:r w:rsidR="00C028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32B5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C03C5F" w:rsidRPr="00A32B51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Non-SGNA Members that sign up to join</w:t>
            </w:r>
            <w:r w:rsidR="00A32B51" w:rsidRPr="00A32B51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 xml:space="preserve"> </w:t>
            </w:r>
            <w:r w:rsidR="00C03C5F" w:rsidRPr="00A32B51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the SGNA at the conference will receive a scholarship to the Spring or Fall 2020 MSGNA conferences</w:t>
            </w:r>
          </w:p>
          <w:p w14:paraId="42E8EA93" w14:textId="100F9256" w:rsidR="0088446F" w:rsidRPr="00C03C5F" w:rsidRDefault="0088446F" w:rsidP="000D5FFF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Registration Deadline: Sept </w:t>
            </w:r>
            <w:r w:rsidR="00D409E2"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2019</w:t>
            </w:r>
          </w:p>
          <w:p w14:paraId="00569B8B" w14:textId="143490C4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Mail Registration to:</w:t>
            </w:r>
          </w:p>
          <w:p w14:paraId="3FA27DE1" w14:textId="4895D22D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MSGNA c/o: Kalyn Putz</w:t>
            </w:r>
          </w:p>
          <w:p w14:paraId="36ACF5F8" w14:textId="1801A7BC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5390 11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Ave</w:t>
            </w:r>
          </w:p>
          <w:p w14:paraId="546E9EE6" w14:textId="3AC0CDBF" w:rsidR="0047196C" w:rsidRPr="00C03C5F" w:rsidRDefault="0088446F" w:rsidP="00C03C5F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Dysart, IA 52224</w:t>
            </w:r>
          </w:p>
          <w:p w14:paraId="11A1F3F4" w14:textId="6DE388BA" w:rsidR="00C03C5F" w:rsidRPr="00C03C5F" w:rsidRDefault="00C03C5F" w:rsidP="00A866F4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Make Checks Payable to MSGNA</w:t>
            </w:r>
          </w:p>
          <w:p w14:paraId="609D25A3" w14:textId="5172D383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Contact </w:t>
            </w:r>
            <w:r w:rsidR="00A866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Info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14:paraId="664E1363" w14:textId="6A16C625" w:rsidR="00D15DD6" w:rsidRPr="00D15DD6" w:rsidRDefault="0047196C" w:rsidP="00C0127D">
            <w:pPr>
              <w:pStyle w:val="ContactInfo"/>
              <w:jc w:val="center"/>
              <w:rPr>
                <w:rFonts w:asciiTheme="majorHAnsi" w:hAnsiTheme="majorHAnsi"/>
                <w:b/>
                <w:color w:val="00B050"/>
                <w:sz w:val="32"/>
                <w:szCs w:val="32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Kristin.steffens@hotmail.com</w:t>
            </w:r>
          </w:p>
        </w:tc>
      </w:tr>
    </w:tbl>
    <w:p w14:paraId="37EC4774" w14:textId="77777777" w:rsidR="00ED7C90" w:rsidRPr="000E2C45" w:rsidRDefault="00ED7C90" w:rsidP="00D91EF3">
      <w:pPr>
        <w:pStyle w:val="NoSpacing"/>
        <w:rPr>
          <w:sz w:val="6"/>
        </w:rPr>
      </w:pPr>
    </w:p>
    <w:sectPr w:rsidR="00ED7C90" w:rsidRPr="000E2C45" w:rsidSect="00CD4ED2">
      <w:footerReference w:type="default" r:id="rId18"/>
      <w:headerReference w:type="first" r:id="rId19"/>
      <w:footerReference w:type="first" r:id="rId20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E12319" w14:textId="77777777" w:rsidR="0006670E" w:rsidRDefault="0006670E" w:rsidP="0037743C">
      <w:pPr>
        <w:spacing w:after="0" w:line="240" w:lineRule="auto"/>
      </w:pPr>
      <w:r>
        <w:separator/>
      </w:r>
    </w:p>
  </w:endnote>
  <w:endnote w:type="continuationSeparator" w:id="0">
    <w:p w14:paraId="16D55AB5" w14:textId="77777777" w:rsidR="0006670E" w:rsidRDefault="0006670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98D92" w14:textId="77777777" w:rsidR="006818DD" w:rsidRDefault="006818DD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0B7708B6" wp14:editId="7095E064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430090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9F354E" w14:textId="77777777" w:rsidR="006818DD" w:rsidRPr="000E2C45" w:rsidRDefault="006818DD" w:rsidP="000E2C45">
    <w:pPr>
      <w:pStyle w:val="Footer"/>
      <w:tabs>
        <w:tab w:val="left" w:pos="10513"/>
      </w:tabs>
    </w:pPr>
    <w:r>
      <w:rPr>
        <w:noProof/>
        <w:lang w:eastAsia="en-US"/>
      </w:rPr>
      <mc:AlternateContent>
        <mc:Choice Requires="wps">
          <w:drawing>
            <wp:inline distT="0" distB="0" distL="0" distR="0" wp14:anchorId="40CE57F6" wp14:editId="4711471E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6F87D03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b7370 [1604]" stroked="f" strokeweight="1pt">
              <w10:anchorlock/>
            </v:rect>
          </w:pict>
        </mc:Fallback>
      </mc:AlternateContent>
    </w:r>
    <w:r>
      <w:tab/>
    </w:r>
    <w:r>
      <w:rPr>
        <w:noProof/>
        <w:lang w:eastAsia="en-US"/>
      </w:rPr>
      <mc:AlternateContent>
        <mc:Choice Requires="wps">
          <w:drawing>
            <wp:inline distT="0" distB="0" distL="0" distR="0" wp14:anchorId="7CE22010" wp14:editId="09F501AC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09AAD2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41D8B" w14:textId="77777777" w:rsidR="0006670E" w:rsidRDefault="0006670E" w:rsidP="0037743C">
      <w:pPr>
        <w:spacing w:after="0" w:line="240" w:lineRule="auto"/>
      </w:pPr>
      <w:r>
        <w:separator/>
      </w:r>
    </w:p>
  </w:footnote>
  <w:footnote w:type="continuationSeparator" w:id="0">
    <w:p w14:paraId="2FE2D852" w14:textId="77777777" w:rsidR="0006670E" w:rsidRDefault="0006670E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8A0F" w14:textId="77777777" w:rsidR="006818DD" w:rsidRDefault="006818DD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3BF518E"/>
    <w:multiLevelType w:val="hybridMultilevel"/>
    <w:tmpl w:val="348A213A"/>
    <w:lvl w:ilvl="0" w:tplc="D38C5A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757F7"/>
    <w:multiLevelType w:val="multilevel"/>
    <w:tmpl w:val="C3B6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DA7369B"/>
    <w:multiLevelType w:val="hybridMultilevel"/>
    <w:tmpl w:val="B5ECC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4"/>
  </w:num>
  <w:num w:numId="26">
    <w:abstractNumId w:val="11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874"/>
    <w:rsid w:val="000001B1"/>
    <w:rsid w:val="00002BF9"/>
    <w:rsid w:val="000164D8"/>
    <w:rsid w:val="00016C11"/>
    <w:rsid w:val="00032874"/>
    <w:rsid w:val="000425F6"/>
    <w:rsid w:val="0006670E"/>
    <w:rsid w:val="00075279"/>
    <w:rsid w:val="000D5FFF"/>
    <w:rsid w:val="000E2C45"/>
    <w:rsid w:val="00111F00"/>
    <w:rsid w:val="001A5657"/>
    <w:rsid w:val="001C5C86"/>
    <w:rsid w:val="002511B3"/>
    <w:rsid w:val="00275195"/>
    <w:rsid w:val="00292522"/>
    <w:rsid w:val="002D61F9"/>
    <w:rsid w:val="002D6610"/>
    <w:rsid w:val="002F5ECB"/>
    <w:rsid w:val="00320D07"/>
    <w:rsid w:val="003270C5"/>
    <w:rsid w:val="003309C2"/>
    <w:rsid w:val="0037743C"/>
    <w:rsid w:val="003E1E9B"/>
    <w:rsid w:val="00400FAF"/>
    <w:rsid w:val="00411ACF"/>
    <w:rsid w:val="00425687"/>
    <w:rsid w:val="0047196C"/>
    <w:rsid w:val="00471996"/>
    <w:rsid w:val="0048709F"/>
    <w:rsid w:val="00507ADD"/>
    <w:rsid w:val="00541B72"/>
    <w:rsid w:val="005470BC"/>
    <w:rsid w:val="00555FE1"/>
    <w:rsid w:val="0058533D"/>
    <w:rsid w:val="005A43E8"/>
    <w:rsid w:val="005F35B8"/>
    <w:rsid w:val="005F496D"/>
    <w:rsid w:val="00632BB1"/>
    <w:rsid w:val="00632EF4"/>
    <w:rsid w:val="00636AC4"/>
    <w:rsid w:val="00636FE2"/>
    <w:rsid w:val="006818DD"/>
    <w:rsid w:val="0069002D"/>
    <w:rsid w:val="006D1467"/>
    <w:rsid w:val="00704FD6"/>
    <w:rsid w:val="00712321"/>
    <w:rsid w:val="00726D69"/>
    <w:rsid w:val="007327A6"/>
    <w:rsid w:val="00751AA2"/>
    <w:rsid w:val="007714B1"/>
    <w:rsid w:val="007B03D6"/>
    <w:rsid w:val="007B4C24"/>
    <w:rsid w:val="007C70E3"/>
    <w:rsid w:val="007E2EAA"/>
    <w:rsid w:val="007F2794"/>
    <w:rsid w:val="00845E4F"/>
    <w:rsid w:val="00854A5B"/>
    <w:rsid w:val="00871382"/>
    <w:rsid w:val="0088446F"/>
    <w:rsid w:val="008D7985"/>
    <w:rsid w:val="009775E0"/>
    <w:rsid w:val="009C3321"/>
    <w:rsid w:val="009D1A95"/>
    <w:rsid w:val="00A01D2E"/>
    <w:rsid w:val="00A160D3"/>
    <w:rsid w:val="00A32B51"/>
    <w:rsid w:val="00A531B4"/>
    <w:rsid w:val="00A657E2"/>
    <w:rsid w:val="00A866F4"/>
    <w:rsid w:val="00A92C80"/>
    <w:rsid w:val="00AB431E"/>
    <w:rsid w:val="00AC3557"/>
    <w:rsid w:val="00B95506"/>
    <w:rsid w:val="00BE66F5"/>
    <w:rsid w:val="00BF1549"/>
    <w:rsid w:val="00C0127D"/>
    <w:rsid w:val="00C028C8"/>
    <w:rsid w:val="00C03C5F"/>
    <w:rsid w:val="00C163AC"/>
    <w:rsid w:val="00C24D64"/>
    <w:rsid w:val="00C614FF"/>
    <w:rsid w:val="00CA1864"/>
    <w:rsid w:val="00CA18D4"/>
    <w:rsid w:val="00CD1B39"/>
    <w:rsid w:val="00CD4ED2"/>
    <w:rsid w:val="00CE1E3B"/>
    <w:rsid w:val="00CE292A"/>
    <w:rsid w:val="00CF1B6A"/>
    <w:rsid w:val="00CF4D8C"/>
    <w:rsid w:val="00D0445B"/>
    <w:rsid w:val="00D15DD6"/>
    <w:rsid w:val="00D25DAC"/>
    <w:rsid w:val="00D2631E"/>
    <w:rsid w:val="00D378CA"/>
    <w:rsid w:val="00D409E2"/>
    <w:rsid w:val="00D4233B"/>
    <w:rsid w:val="00D54981"/>
    <w:rsid w:val="00D91EF3"/>
    <w:rsid w:val="00DA4D8B"/>
    <w:rsid w:val="00DC332A"/>
    <w:rsid w:val="00DC5EA2"/>
    <w:rsid w:val="00DD5A8F"/>
    <w:rsid w:val="00DE5F9B"/>
    <w:rsid w:val="00DF6035"/>
    <w:rsid w:val="00E1072F"/>
    <w:rsid w:val="00E214B2"/>
    <w:rsid w:val="00E36671"/>
    <w:rsid w:val="00E729DA"/>
    <w:rsid w:val="00E75E55"/>
    <w:rsid w:val="00E938FB"/>
    <w:rsid w:val="00ED7C90"/>
    <w:rsid w:val="00F25CE3"/>
    <w:rsid w:val="00F31351"/>
    <w:rsid w:val="00F55E77"/>
    <w:rsid w:val="00F77097"/>
    <w:rsid w:val="00F82732"/>
    <w:rsid w:val="00F91541"/>
    <w:rsid w:val="00F94043"/>
    <w:rsid w:val="00FA4C15"/>
    <w:rsid w:val="00FB1F73"/>
    <w:rsid w:val="00FF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21C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5B8"/>
  </w:style>
  <w:style w:type="paragraph" w:styleId="Heading1">
    <w:name w:val="heading 1"/>
    <w:basedOn w:val="Normal"/>
    <w:next w:val="Normal"/>
    <w:link w:val="Heading1Char"/>
    <w:uiPriority w:val="9"/>
    <w:qFormat/>
    <w:rsid w:val="005F35B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41ADA9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5B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E2A91A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5B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DA2F4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5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8538F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5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977111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5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71A2E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5B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5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977111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5B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71A2E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F35B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1ADA9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35B8"/>
    <w:rPr>
      <w:rFonts w:asciiTheme="majorHAnsi" w:eastAsiaTheme="majorEastAsia" w:hAnsiTheme="majorHAnsi" w:cstheme="majorBidi"/>
      <w:color w:val="41ADA9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35B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F35B8"/>
    <w:rPr>
      <w:rFonts w:asciiTheme="majorHAnsi" w:eastAsiaTheme="majorEastAsia" w:hAnsiTheme="majorHAnsi" w:cstheme="majorBidi"/>
    </w:rPr>
  </w:style>
  <w:style w:type="character" w:customStyle="1" w:styleId="Heading1Char">
    <w:name w:val="Heading 1 Char"/>
    <w:basedOn w:val="DefaultParagraphFont"/>
    <w:link w:val="Heading1"/>
    <w:uiPriority w:val="9"/>
    <w:rsid w:val="005F35B8"/>
    <w:rPr>
      <w:rFonts w:asciiTheme="majorHAnsi" w:eastAsiaTheme="majorEastAsia" w:hAnsiTheme="majorHAnsi" w:cstheme="majorBidi"/>
      <w:color w:val="41ADA9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5F35B8"/>
    <w:rPr>
      <w:rFonts w:asciiTheme="majorHAnsi" w:eastAsiaTheme="majorEastAsia" w:hAnsiTheme="majorHAnsi" w:cstheme="majorBidi"/>
      <w:color w:val="E2A91A" w:themeColor="accent2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35B8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F35B8"/>
    <w:rPr>
      <w:i/>
      <w:iCs/>
    </w:rPr>
  </w:style>
  <w:style w:type="paragraph" w:styleId="ListBullet">
    <w:name w:val="List Bullet"/>
    <w:basedOn w:val="Normal"/>
    <w:uiPriority w:val="10"/>
    <w:unhideWhenUsed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pPr>
      <w:spacing w:after="0"/>
    </w:pPr>
  </w:style>
  <w:style w:type="paragraph" w:customStyle="1" w:styleId="Website">
    <w:name w:val="Website"/>
    <w:basedOn w:val="Normal"/>
    <w:next w:val="Normal"/>
    <w:uiPriority w:val="14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35B8"/>
    <w:rPr>
      <w:rFonts w:asciiTheme="majorHAnsi" w:eastAsiaTheme="majorEastAsia" w:hAnsiTheme="majorHAnsi" w:cstheme="majorBidi"/>
      <w:color w:val="DA2F4A" w:themeColor="accent6" w:themeShade="BF"/>
      <w:sz w:val="26"/>
      <w:szCs w:val="26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F35B8"/>
    <w:rPr>
      <w:rFonts w:asciiTheme="majorHAnsi" w:eastAsiaTheme="majorEastAsia" w:hAnsiTheme="majorHAnsi" w:cstheme="majorBidi"/>
      <w:i/>
      <w:iCs/>
      <w:color w:val="68538F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5B8"/>
    <w:rPr>
      <w:rFonts w:asciiTheme="majorHAnsi" w:eastAsiaTheme="majorEastAsia" w:hAnsiTheme="majorHAnsi" w:cstheme="majorBidi"/>
      <w:i/>
      <w:iCs/>
      <w:color w:val="977111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5B8"/>
    <w:rPr>
      <w:rFonts w:asciiTheme="majorHAnsi" w:eastAsiaTheme="majorEastAsia" w:hAnsiTheme="majorHAnsi" w:cstheme="majorBidi"/>
      <w:i/>
      <w:iCs/>
      <w:color w:val="971A2E" w:themeColor="accent6" w:themeShade="80"/>
      <w:sz w:val="23"/>
      <w:szCs w:val="23"/>
    </w:rPr>
  </w:style>
  <w:style w:type="character" w:styleId="IntenseEmphasis">
    <w:name w:val="Intense Emphasis"/>
    <w:basedOn w:val="DefaultParagraphFont"/>
    <w:uiPriority w:val="21"/>
    <w:qFormat/>
    <w:rsid w:val="005F35B8"/>
    <w:rPr>
      <w:b w:val="0"/>
      <w:bCs w:val="0"/>
      <w:i/>
      <w:iCs/>
      <w:color w:val="74CBC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5B8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74CBC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5B8"/>
    <w:rPr>
      <w:rFonts w:asciiTheme="majorHAnsi" w:eastAsiaTheme="majorEastAsia" w:hAnsiTheme="majorHAnsi" w:cstheme="majorBidi"/>
      <w:color w:val="74CBC8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F35B8"/>
    <w:rPr>
      <w:b/>
      <w:bCs/>
      <w:smallCaps/>
      <w:color w:val="74CBC8" w:themeColor="accent1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35B8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qFormat/>
    <w:rsid w:val="005F35B8"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35B8"/>
    <w:pPr>
      <w:spacing w:line="240" w:lineRule="auto"/>
    </w:pPr>
    <w:rPr>
      <w:b/>
      <w:bCs/>
      <w:smallCaps/>
      <w:color w:val="74CBC8" w:themeColor="accent1"/>
      <w:spacing w:val="6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5F35B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9"/>
    <w:semiHidden/>
    <w:rsid w:val="005F35B8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5B8"/>
    <w:rPr>
      <w:rFonts w:asciiTheme="majorHAnsi" w:eastAsiaTheme="majorEastAsia" w:hAnsiTheme="majorHAnsi" w:cstheme="majorBidi"/>
      <w:color w:val="977111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5B8"/>
    <w:rPr>
      <w:rFonts w:asciiTheme="majorHAnsi" w:eastAsiaTheme="majorEastAsia" w:hAnsiTheme="majorHAnsi" w:cstheme="majorBidi"/>
      <w:color w:val="971A2E" w:themeColor="accent6" w:themeShade="80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5F35B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qFormat/>
    <w:rsid w:val="005F35B8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5F35B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F35B8"/>
    <w:rPr>
      <w:smallCaps/>
      <w:color w:val="404040" w:themeColor="text1" w:themeTint="BF"/>
      <w:u w:val="single" w:color="7F7F7F" w:themeColor="text1" w:themeTint="80"/>
    </w:rPr>
  </w:style>
  <w:style w:type="table" w:styleId="Table3Deffects1">
    <w:name w:val="Table 3D effects 1"/>
    <w:basedOn w:val="TableNormal"/>
    <w:uiPriority w:val="99"/>
    <w:semiHidden/>
    <w:unhideWhenUsed/>
    <w:rsid w:val="00A92C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874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AC3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provider">
    <w:name w:val="x_provider"/>
    <w:basedOn w:val="DefaultParagraphFont"/>
    <w:rsid w:val="00CF4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7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54505">
                          <w:blockQuote w:val="1"/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single" w:sz="6" w:space="3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0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11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5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8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26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36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11945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3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688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508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433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95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441196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559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183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5564">
                          <w:blockQuote w:val="1"/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single" w:sz="6" w:space="3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9183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8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28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460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09847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3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0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75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775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944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hyperlink" Target="http://mytysaxau.blog.hr/2009/08/index.2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gif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commons.wikimedia.org/wiki/File:Sullivan_Brothers_Iowa_Veterans_Museum_Watrtloo_IA_pic1.JPG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penter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368B4F10E1240ACB17AB3E8629F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EC00B-FFB3-40FF-BA77-F214F72C4842}"/>
      </w:docPartPr>
      <w:docPartBody>
        <w:p w:rsidR="009C5E39" w:rsidRDefault="00481922" w:rsidP="00481922">
          <w:pPr>
            <w:pStyle w:val="9368B4F10E1240ACB17AB3E8629F8E9E"/>
          </w:pPr>
          <w:r w:rsidRPr="007B03D6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22"/>
    <w:rsid w:val="001C77AD"/>
    <w:rsid w:val="00481922"/>
    <w:rsid w:val="005D1145"/>
    <w:rsid w:val="006863FC"/>
    <w:rsid w:val="006A514D"/>
    <w:rsid w:val="007404F7"/>
    <w:rsid w:val="00745469"/>
    <w:rsid w:val="009C5E39"/>
    <w:rsid w:val="00BA6B9A"/>
    <w:rsid w:val="00D42187"/>
    <w:rsid w:val="00E244EB"/>
    <w:rsid w:val="00EC7E4B"/>
    <w:rsid w:val="00F8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68B4F10E1240ACB17AB3E8629F8E9E">
    <w:name w:val="9368B4F10E1240ACB17AB3E8629F8E9E"/>
    <w:rsid w:val="00481922"/>
  </w:style>
  <w:style w:type="paragraph" w:customStyle="1" w:styleId="69CAD072FB3C4262B7CD47F6809ED396">
    <w:name w:val="69CAD072FB3C4262B7CD47F6809ED396"/>
    <w:rsid w:val="00481922"/>
  </w:style>
  <w:style w:type="paragraph" w:customStyle="1" w:styleId="C345CACC50AD43489399792DB5D1D473">
    <w:name w:val="C345CACC50AD43489399792DB5D1D473"/>
    <w:rsid w:val="004819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xmlns:wps="http://schemas.microsoft.com/office/word/2010/wordprocessingShape"&gt;&lt;w:body&gt;&lt;w:p w:rsidR="007E2EAA" w:rsidRDefault="007E2EAA" w:rsidP="00111F00"&gt;&lt;w:pPr&gt;&lt;w:pStyle w:val="ReturnAddress"/&gt;&lt;/w:pPr&gt;&lt;w:r&gt;&lt;w:t&gt;Kalyn Putz&lt;/w:t&gt;&lt;/w:r&gt;&lt;/w:p&gt;&lt;w:p w:rsidR="007E2EAA" w:rsidRDefault="007E2EAA" w:rsidP="00111F00"&gt;&lt;w:pPr&gt;&lt;w:pStyle w:val="ReturnAddress"/&gt;&lt;/w:pPr&gt;&lt;w:r&gt;&lt;w:t&gt;5390 11&lt;/w:t&gt;&lt;/w:r&gt;&lt;w:r w:rsidRPr="007E2EAA"&gt;&lt;w:rPr&gt;&lt;w:vertAlign w:val="superscript"/&gt;&lt;/w:rPr&gt;&lt;w:t&gt;th&lt;/w:t&gt;&lt;/w:r&gt;&lt;w:r&gt;&lt;w:t xml:space="preserve"&gt; Avenue&lt;/w:t&gt;&lt;/w:r&gt;&lt;/w:p&gt;&lt;w:p w:rsidR="00000000" w:rsidRDefault="007E2EAA"&gt;&lt;w:r&gt;&lt;w:t&gt;Dysart, IA 52224&lt;/w:t&gt;&lt;/w:r&gt;&lt;/w:p&gt;&lt;w:sectPr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mc:Ignorable="w14 w15"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xmlns:w15="http://schemas.microsoft.com/office/word/2012/wordml"&gt;&lt;w:docDefaults&gt;&lt;w:rPrDefault&gt;&lt;w:rPr&gt;&lt;w:rFonts w:asciiTheme="minorHAnsi" w:eastAsiaTheme="minorEastAsia" w:hAnsiTheme="minorHAnsi" w:cstheme="minorBidi"/&gt;&lt;w:sz w:val="22"/&gt;&lt;w:szCs w:val="22"/&gt;&lt;w:lang w:val="en-US" w:eastAsia="ja-JP" w:bidi="ar-SA"/&gt;&lt;/w:rPr&gt;&lt;/w:rPrDefault&gt;&lt;w:pPrDefault&gt;&lt;w:pPr&gt;&lt;w:spacing w:after="160" w:line="259" w:lineRule="auto"/&gt;&lt;/w:pPr&gt;&lt;/w:pPrDefault&gt;&lt;/w:docDefaults&gt;&lt;w:style w:type="paragraph" w:default="1" w:styleId="Normal"&gt;&lt;w:name w:val="Normal"/&gt;&lt;w:qFormat/&gt;&lt;w:rsid w:val="005F35B8"/&gt;&lt;/w:style&gt;&lt;w:style w:type="paragraph" w:styleId="Heading1"&gt;&lt;w:name w:val="heading 1"/&gt;&lt;w:basedOn w:val="Normal"/&gt;&lt;w:next w:val="Normal"/&gt;&lt;w:link w:val="Heading1Char"/&gt;&lt;w:uiPriority w:val="9"/&gt;&lt;w:qFormat/&gt;&lt;w:rsid w:val="005F35B8"/&gt;&lt;w:pPr&gt;&lt;w:keepNext/&gt;&lt;w:keepLines/&gt;&lt;w:spacing w:before="320" w:after="0" w:line="240" w:lineRule="auto"/&gt;&lt;w:outlineLvl w:val="0"/&gt;&lt;/w:pPr&gt;&lt;w:rPr&gt;&lt;w:rFonts w:asciiTheme="majorHAnsi" w:eastAsiaTheme="majorEastAsia" w:hAnsiTheme="majorHAnsi" w:cstheme="majorBidi"/&gt;&lt;w:color w:val="41ADA9" w:themeColor="accent1" w:themeShade="BF"/&gt;&lt;w:sz w:val="30"/&gt;&lt;w:szCs w:val="30"/&gt;&lt;/w:rPr&gt;&lt;/w:style&gt;&lt;w:style w:type="paragraph" w:styleId="Heading2"&gt;&lt;w:name w:val="heading 2"/&gt;&lt;w:basedOn w:val="Normal"/&gt;&lt;w:next w:val="Normal"/&gt;&lt;w:link w:val="Heading2Char"/&gt;&lt;w:uiPriority w:val="9"/&gt;&lt;w:unhideWhenUsed/&gt;&lt;w:qFormat/&gt;&lt;w:rsid w:val="005F35B8"/&gt;&lt;w:pPr&gt;&lt;w:keepNext/&gt;&lt;w:keepLines/&gt;&lt;w:spacing w:before="40" w:after="0" w:line="240" w:lineRule="auto"/&gt;&lt;w:outlineLvl w:val="1"/&gt;&lt;/w:pPr&gt;&lt;w:rPr&gt;&lt;w:rFonts w:asciiTheme="majorHAnsi" w:eastAsiaTheme="majorEastAsia" w:hAnsiTheme="majorHAnsi" w:cstheme="majorBidi"/&gt;&lt;w:color w:val="E2A91A" w:themeColor="accent2" w:themeShade="BF"/&gt;&lt;w:sz w:val="28"/&gt;&lt;w:szCs w:val="28"/&gt;&lt;/w:rPr&gt;&lt;/w:style&gt;&lt;w:style w:type="paragraph" w:styleId="Heading3"&gt;&lt;w:name w:val="heading 3"/&gt;&lt;w:basedOn w:val="Normal"/&gt;&lt;w:next w:val="Normal"/&gt;&lt;w:link w:val="Heading3Char"/&gt;&lt;w:uiPriority w:val="9"/&gt;&lt;w:semiHidden/&gt;&lt;w:unhideWhenUsed/&gt;&lt;w:qFormat/&gt;&lt;w:rsid w:val="005F35B8"/&gt;&lt;w:pPr&gt;&lt;w:keepNext/&gt;&lt;w:keepLines/&gt;&lt;w:spacing w:before="40" w:after="0" w:line="240" w:lineRule="auto"/&gt;&lt;w:outlineLvl w:val="2"/&gt;&lt;/w:pPr&gt;&lt;w:rPr&gt;&lt;w:rFonts w:asciiTheme="majorHAnsi" w:eastAsiaTheme="majorEastAsia" w:hAnsiTheme="majorHAnsi" w:cstheme="majorBidi"/&gt;&lt;w:color w:val="DA2F4A" w:themeColor="accent6" w:themeShade="BF"/&gt;&lt;w:sz w:val="26"/&gt;&lt;w:szCs w:val="26"/&gt;&lt;/w:rPr&gt;&lt;/w:style&gt;&lt;w:style w:type="paragraph" w:styleId="Heading4"&gt;&lt;w:name w:val="heading 4"/&gt;&lt;w:basedOn w:val="Normal"/&gt;&lt;w:next w:val="Normal"/&gt;&lt;w:link w:val="Heading4Char"/&gt;&lt;w:uiPriority w:val="9"/&gt;&lt;w:semiHidden/&gt;&lt;w:unhideWhenUsed/&gt;&lt;w:qFormat/&gt;&lt;w:rsid w:val="005F35B8"/&gt;&lt;w:pPr&gt;&lt;w:keepNext/&gt;&lt;w:keepLines/&gt;&lt;w:spacing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w:val="68538F" w:themeColor="accent5" w:themeShade="BF"/&gt;&lt;w:sz w:val="25"/&gt;&lt;w:szCs w:val="25"/&gt;&lt;/w:rPr&gt;&lt;/w:style&gt;&lt;w:style w:type="paragraph" w:styleId="Heading5"&gt;&lt;w:name w:val="heading 5"/&gt;&lt;w:basedOn w:val="Normal"/&gt;&lt;w:next w:val="Normal"/&gt;&lt;w:link w:val="Heading5Char"/&gt;&lt;w:uiPriority w:val="9"/&gt;&lt;w:semiHidden/&gt;&lt;w:unhideWhenUsed/&gt;&lt;w:qFormat/&gt;&lt;w:rsid w:val="005F35B8"/&gt;&lt;w:pPr&gt;&lt;w:keepNext/&gt;&lt;w:keepLines/&gt;&lt;w:spacing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w:cstheme="majorBidi"/&gt;&lt;w:i/&gt;&lt;w:iCs/&gt;&lt;w:color w:val="977111" w:themeColor="accent2" w:themeShade="80"/&gt;&lt;w:sz w:val="24"/&gt;&lt;w:szCs w:val="24"/&gt;&lt;/w:rPr&gt;&lt;/w:style&gt;&lt;w:style w:type="paragraph" w:styleId="Heading6"&gt;&lt;w:name w:val="heading 6"/&gt;&lt;w:basedOn w:val="Normal"/&gt;&lt;w:next w:val="Normal"/&gt;&lt;w:link w:val="Heading6Char"/&gt;&lt;w:uiPriority w:val="9"/&gt;&lt;w:semiHidden/&gt;&lt;w:unhideWhenUsed/&gt;&lt;w:qFormat/&gt;&lt;w:rsid w:val="005F35B8"/&gt;&lt;w:pPr&gt;&lt;w:keepNext/&gt;&lt;w:keepLines/&gt;&lt;w:spacing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w:cstheme="majorBidi"/&gt;&lt;w:i/&gt;&lt;w:iCs/&gt;&lt;w:color w:val="971A2E" w:themeColor="accent6" w:themeShade="80"/&gt;&lt;w:sz w:val="23"/&gt;&lt;w:szCs w:val="23"/&gt;&lt;/w:rPr&gt;&lt;/w:style&gt;&lt;w:style w:type="paragraph" w:styleId="Heading7"&gt;&lt;w:name w:val="heading 7"/&gt;&lt;w:basedOn w:val="Normal"/&gt;&lt;w:next w:val="Normal"/&gt;&lt;w:link w:val="Heading7Char"/&gt;&lt;w:uiPriority w:val="9"/&gt;&lt;w:semiHidden/&gt;&lt;w:unhideWhenUsed/&gt;&lt;w:qFormat/&gt;&lt;w:rsid w:val="005F35B8"/&gt;&lt;w:pPr&gt;&lt;w:keepNext/&gt;&lt;w:keepLines/&gt;&lt;w:spacing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w:styleId="Heading8"&gt;&lt;w:name w:val="heading 8"/&gt;&lt;w:basedOn w:val="Normal"/&gt;&lt;w:next w:val="Normal"/&gt;&lt;w:link w:val="Heading8Char"/&gt;&lt;w:uiPriority w:val="9"/&gt;&lt;w:semiHidden/&gt;&lt;w:unhideWhenUsed/&gt;&lt;w:qFormat/&gt;&lt;w:rsid w:val="005F35B8"/&gt;&lt;w:pPr&gt;&lt;w:keepNext/&gt;&lt;w:keepLines/&gt;&lt;w:spacing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w:val="977111" w:themeColor="accent2" w:themeShade="80"/&gt;&lt;w:sz w:val="21"/&gt;&lt;w:szCs w:val="21"/&gt;&lt;/w:rPr&gt;&lt;/w:style&gt;&lt;w:style w:type="paragraph" w:styleId="Heading9"&gt;&lt;w:name w:val="heading 9"/&gt;&lt;w:basedOn w:val="Normal"/&gt;&lt;w:next w:val="Normal"/&gt;&lt;w:link w:val="Heading9Char"/&gt;&lt;w:uiPriority w:val="9"/&gt;&lt;w:semiHidden/&gt;&lt;w:unhideWhenUsed/&gt;&lt;w:qFormat/&gt;&lt;w:rsid w:val="005F35B8"/&gt;&lt;w:pPr&gt;&lt;w:keepNext/&gt;&lt;w:keepLines/&gt;&lt;w:spacing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w:cstheme="majorBidi"/&gt;&lt;w:color w:val="971A2E" w:themeColor="accent6" w:themeShade="80"/&gt;&lt;/w:rPr&gt;&lt;/w:style&gt;&lt;w:style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w:val="Normal"/&gt;&lt;w:next w:val="Normal"/&gt;&lt;w:link w:val="TitleChar"/&gt;&lt;w:uiPriority w:val="10"/&gt;&lt;w:qFormat/&gt;&lt;w:rsid w:val="005F35B8"/&gt;&lt;w:pPr&gt;&lt;w:spacing w:after="0" w:line="240" w:lineRule="auto"/&gt;&lt;w:contextualSpacing/&gt;&lt;/w:pPr&gt;&lt;w:rPr&gt;&lt;w:rFonts w:asciiTheme="majorHAnsi" w:eastAsiaTheme="majorEastAsia" w:hAnsiTheme="majorHAnsi" w:cstheme="majorBidi"/&gt;&lt;w:color w:val="41ADA9" w:themeColor="accent1" w:themeShade="BF"/&gt;&lt;w:spacing w:val="-10"/&gt;&lt;w:sz w:val="52"/&gt;&lt;w:szCs w:val="52"/&gt;&lt;/w:rPr&gt;&lt;/w:style&gt;&lt;w:style w:type="character" w:customStyle="1" w:styleId="TitleChar"&gt;&lt;w:name w:val="Title Char"/&gt;&lt;w:basedOn w:val="DefaultParagraphFont"/&gt;&lt;w:link w:val="Title"/&gt;&lt;w:uiPriority w:val="10"/&gt;&lt;w:rsid w:val="005F35B8"/&gt;&lt;w:rPr&gt;&lt;w:rFonts w:asciiTheme="majorHAnsi" w:eastAsiaTheme="majorEastAsia" w:hAnsiTheme="majorHAnsi" w:cstheme="majorBidi"/&gt;&lt;w:color w:val="41ADA9" w:themeColor="accent1" w:themeShade="BF"/&gt;&lt;w:spacing w:val="-10"/&gt;&lt;w:sz w:val="52"/&gt;&lt;w:szCs w:val="52"/&gt;&lt;/w:rPr&gt;&lt;/w:style&gt;&lt;w:style w:type="paragraph" w:styleId="Subtitle"&gt;&lt;w:name w:val="Subtitle"/&gt;&lt;w:basedOn w:val="Normal"/&gt;&lt;w:next w:val="Normal"/&gt;&lt;w:link w:val="SubtitleChar"/&gt;&lt;w:uiPriority w:val="11"/&gt;&lt;w:qFormat/&gt;&lt;w:rsid w:val="005F35B8"/&gt;&lt;w:pPr&gt;&lt;w:numPr&gt;&lt;w:ilvl w:val="1"/&gt;&lt;/w:numPr&gt;&lt;w:spacing w:line="240" w:lineRule="auto"/&gt;&lt;/w:pPr&gt;&lt;w:rPr&gt;&lt;w:rFonts w:asciiTheme="majorHAnsi" w:eastAsiaTheme="majorEastAsia" w:hAnsiTheme="majorHAnsi" w:cstheme="majorBidi"/&gt;&lt;/w:rPr&gt;&lt;/w:style&gt;&lt;w:style w:type="character" w:customStyle="1" w:styleId="SubtitleChar"&gt;&lt;w:name w:val="Subtitle Char"/&gt;&lt;w:basedOn w:val="DefaultParagraphFont"/&gt;&lt;w:link w:val="Subtitle"/&gt;&lt;w:uiPriority w:val="11"/&gt;&lt;w:rsid w:val="005F35B8"/&gt;&lt;w:rPr&gt;&lt;w:rFonts w:asciiTheme="majorHAnsi" w:eastAsiaTheme="majorEastAsia" w:hAnsiTheme="majorHAnsi" w:cstheme="majorBidi"/&gt;&lt;/w:rPr&gt;&lt;/w:style&gt;&lt;w:style w:type="character" w:customStyle="1" w:styleId="Heading1Char"&gt;&lt;w:name w:val="Heading 1 Char"/&gt;&lt;w:basedOn w:val="DefaultParagraphFont"/&gt;&lt;w:link w:val="Heading1"/&gt;&lt;w:uiPriority w:val="9"/&gt;&lt;w:rsid w:val="005F35B8"/&gt;&lt;w:rPr&gt;&lt;w:rFonts w:asciiTheme="majorHAnsi" w:eastAsiaTheme="majorEastAsia" w:hAnsiTheme="majorHAnsi" w:cstheme="majorBidi"/&gt;&lt;w:color w:val="41ADA9" w:themeColor="accent1" w:themeShade="BF"/&gt;&lt;w:sz w:val="30"/&gt;&lt;w:szCs w:val="30"/&gt;&lt;/w:rPr&gt;&lt;/w:style&gt;&lt;w:style w:type="character" w:customStyle="1" w:styleId="Heading2Char"&gt;&lt;w:name w:val="Heading 2 Char"/&gt;&lt;w:basedOn w:val="DefaultParagraphFont"/&gt;&lt;w:link w:val="Heading2"/&gt;&lt;w:uiPriority w:val="9"/&gt;&lt;w:rsid w:val="005F35B8"/&gt;&lt;w:rPr&gt;&lt;w:rFonts w:asciiTheme="majorHAnsi" w:eastAsiaTheme="majorEastAsia" w:hAnsiTheme="majorHAnsi" w:cstheme="majorBidi"/&gt;&lt;w:color w:val="E2A91A" w:themeColor="accent2" w:themeShade="BF"/&gt;&lt;w:sz w:val="28"/&gt;&lt;w:szCs w:val="28"/&gt;&lt;/w:rPr&gt;&lt;/w:style&gt;&lt;w:style w:type="paragraph" w:styleId="Quote"&gt;&lt;w:name w:val="Quote"/&gt;&lt;w:basedOn w:val="Normal"/&gt;&lt;w:next w:val="Normal"/&gt;&lt;w:link w:val="QuoteChar"/&gt;&lt;w:uiPriority w:val="29"/&gt;&lt;w:qFormat/&gt;&lt;w:rsid w:val="005F35B8"/&gt;&lt;w:pPr&gt;&lt;w:spacing w:before="120"/&gt;&lt;w:ind w:left="720" w:right="720"/&gt;&lt;w:jc w:val="center"/&gt;&lt;/w:pPr&gt;&lt;w:rPr&gt;&lt;w:i/&gt;&lt;w:iCs/&gt;&lt;/w:rPr&gt;&lt;/w:style&gt;&lt;w:style w:type="character" w:customStyle="1" w:styleId="QuoteChar"&gt;&lt;w:name w:val="Quote Char"/&gt;&lt;w:basedOn w:val="DefaultParagraphFont"/&gt;&lt;w:link w:val="Quote"/&gt;&lt;w:uiPriority w:val="29"/&gt;&lt;w:rsid w:val="005F35B8"/&gt;&lt;w:rPr&gt;&lt;w:i/&gt;&lt;w:iCs/&gt;&lt;/w:rPr&gt;&lt;/w:style&gt;&lt;w:style w:type="paragraph" w:styleId="ListBullet"&gt;&lt;w:name w:val="List Bullet"/&gt;&lt;w:basedOn w:val="Normal"/&gt;&lt;w:uiPriority w:val="10"/&gt;&lt;w:unhideWhenUsed/&gt;&lt;w:pPr&gt;&lt;w:numPr&gt;&lt;w:numId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w:val="9"/&gt;&lt;w:semiHidden/&gt;&lt;w:rsid w:val="005F35B8"/&gt;&lt;w:rPr&gt;&lt;w:rFonts w:asciiTheme="majorHAnsi" w:eastAsiaTheme="majorEastAsia" w:hAnsiTheme="majorHAnsi" w:cstheme="majorBidi"/&gt;&lt;w:color w:val="DA2F4A" w:themeColor="accent6" w:themeShade="BF"/&gt;&lt;w:sz w:val="26"/&gt;&lt;w:szCs w:val="26"/&gt;&lt;/w:rPr&gt;&lt;/w:style&gt;&lt;w:style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w:val="9"/&gt;&lt;w:semiHidden/&gt;&lt;w:rsid w:val="005F35B8"/&gt;&lt;w:rPr&gt;&lt;w:rFonts w:asciiTheme="majorHAnsi" w:eastAsiaTheme="majorEastAsia" w:hAnsiTheme="majorHAnsi" w:cstheme="majorBidi"/&gt;&lt;w:i/&gt;&lt;w:iCs/&gt;&lt;w:color w:val="68538F" w:themeColor="accent5" w:themeShade="BF"/&gt;&lt;w:sz w:val="25"/&gt;&lt;w:szCs w:val="25"/&gt;&lt;/w:rPr&gt;&lt;/w:style&gt;&lt;w:style w:type="character" w:customStyle="1" w:styleId="Heading5Char"&gt;&lt;w:name w:val="Heading 5 Char"/&gt;&lt;w:basedOn w:val="DefaultParagraphFont"/&gt;&lt;w:link w:val="Heading5"/&gt;&lt;w:uiPriority w:val="9"/&gt;&lt;w:semiHidden/&gt;&lt;w:rsid w:val="005F35B8"/&gt;&lt;w:rPr&gt;&lt;w:rFonts w:asciiTheme="majorHAnsi" w:eastAsiaTheme="majorEastAsia" w:hAnsiTheme="majorHAnsi" w:cstheme="majorBidi"/&gt;&lt;w:i/&gt;&lt;w:iCs/&gt;&lt;w:color w:val="977111" w:themeColor="accent2" w:themeShade="80"/&gt;&lt;w:sz w:val="24"/&gt;&lt;w:szCs w:val="24"/&gt;&lt;/w:rPr&gt;&lt;/w:style&gt;&lt;w:style w:type="character" w:customStyle="1" w:styleId="Heading6Char"&gt;&lt;w:name w:val="Heading 6 Char"/&gt;&lt;w:basedOn w:val="DefaultParagraphFont"/&gt;&lt;w:link w:val="Heading6"/&gt;&lt;w:uiPriority w:val="9"/&gt;&lt;w:semiHidden/&gt;&lt;w:rsid w:val="005F35B8"/&gt;&lt;w:rPr&gt;&lt;w:rFonts w:asciiTheme="majorHAnsi" w:eastAsiaTheme="majorEastAsia" w:hAnsiTheme="majorHAnsi" w:cstheme="majorBidi"/&gt;&lt;w:i/&gt;&lt;w:iCs/&gt;&lt;w:color w:val="971A2E" w:themeColor="accent6" w:themeShade="80"/&gt;&lt;w:sz w:val="23"/&gt;&lt;w:szCs w:val="23"/&gt;&lt;/w:rPr&gt;&lt;/w:style&gt;&lt;w:style w:type="character" w:styleId="IntenseEmphasis"&gt;&lt;w:name w:val="Intense Emphasis"/&gt;&lt;w:basedOn w:val="DefaultParagraphFont"/&gt;&lt;w:uiPriority w:val="21"/&gt;&lt;w:qFormat/&gt;&lt;w:rsid w:val="005F35B8"/&gt;&lt;w:rPr&gt;&lt;w:b w:val="0"/&gt;&lt;w:bCs w:val="0"/&gt;&lt;w:i/&gt;&lt;w:iCs/&gt;&lt;w:color w:val="74CBC8" w:themeColor="accent1"/&gt;&lt;/w:rPr&gt;&lt;/w:style&gt;&lt;w:style w:type="paragraph" w:styleId="IntenseQuote"&gt;&lt;w:name w:val="Intense Quote"/&gt;&lt;w:basedOn w:val="Normal"/&gt;&lt;w:next w:val="Normal"/&gt;&lt;w:link w:val="IntenseQuoteChar"/&gt;&lt;w:uiPriority w:val="30"/&gt;&lt;w:qFormat/&gt;&lt;w:rsid w:val="005F35B8"/&gt;&lt;w:pPr&gt;&lt;w:spacing w:before="120" w:line="300" w:lineRule="auto"/&gt;&lt;w:ind w:left="576" w:right="576"/&gt;&lt;w:jc w:val="center"/&gt;&lt;/w:pPr&gt;&lt;w:rPr&gt;&lt;w:rFonts w:asciiTheme="majorHAnsi" w:eastAsiaTheme="majorEastAsia" w:hAnsiTheme="majorHAnsi" w:cstheme="majorBidi"/&gt;&lt;w:color w:val="74CBC8" w:themeColor="accent1"/&gt;&lt;w:sz w:val="24"/&gt;&lt;w:szCs w:val="24"/&gt;&lt;/w:rPr&gt;&lt;/w:style&gt;&lt;w:style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w:val="30"/&gt;&lt;w:rsid w:val="005F35B8"/&gt;&lt;w:rPr&gt;&lt;w:rFonts w:asciiTheme="majorHAnsi" w:eastAsiaTheme="majorEastAsia" w:hAnsiTheme="majorHAnsi" w:cstheme="majorBidi"/&gt;&lt;w:color w:val="74CBC8" w:themeColor="accent1"/&gt;&lt;w:sz w:val="24"/&gt;&lt;w:szCs w:val="24"/&gt;&lt;/w:rPr&gt;&lt;/w:style&gt;&lt;w:style w:type="character" w:styleId="IntenseReference"&gt;&lt;w:name w:val="Intense Reference"/&gt;&lt;w:basedOn w:val="DefaultParagraphFont"/&gt;&lt;w:uiPriority w:val="32"/&gt;&lt;w:qFormat/&gt;&lt;w:rsid w:val="005F35B8"/&gt;&lt;w:rPr&gt;&lt;w:b/&gt;&lt;w:bCs/&gt;&lt;w:smallCaps/&gt;&lt;w:color w:val="74CBC8" w:themeColor="accent1"/&gt;&lt;w:spacing w:val="5"/&gt;&lt;w:u w:val="single"/&gt;&lt;/w:rPr&gt;&lt;/w:style&gt;&lt;w:style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w:val="39"/&gt;&lt;w:semiHidden/&gt;&lt;w:unhideWhenUsed/&gt;&lt;w:qFormat/&gt;&lt;w:rsid w:val="005F35B8"/&gt;&lt;w:pPr&gt;&lt;w:outlineLvl w:val="9"/&gt;&lt;/w:pPr&gt;&lt;/w:style&gt;&lt;w:style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w:val="33"/&gt;&lt;w:qFormat/&gt;&lt;w:rsid w:val="005F35B8"/&gt;&lt;w:rPr&gt;&lt;w:b/&gt;&lt;w:bCs/&gt;&lt;w:smallCaps/&gt;&lt;/w:rPr&gt;&lt;/w:style&gt;&lt;w:style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w:val="005F35B8"/&gt;&lt;w:pPr&gt;&lt;w:spacing w:line="240" w:lineRule="auto"/&gt;&lt;/w:pPr&gt;&lt;w:rPr&gt;&lt;w:b/&gt;&lt;w:bCs/&gt;&lt;w:smallCaps/&gt;&lt;w:color w:val="74CBC8" w:themeColor="accent1"/&gt;&lt;w:spacing w:val="6"/&gt;&lt;/w:rPr&gt;&lt;/w:style&gt;&lt;w:style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w:val="20"/&gt;&lt;w:qFormat/&gt;&lt;w:rsid w:val="005F35B8"/&gt;&lt;w:rPr&gt;&lt;w:i/&gt;&lt;w:iCs/&gt;&lt;/w:rPr&gt;&lt;/w:style&gt;&lt;w:style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w:val="9"/&gt;&lt;w:semiHidden/&gt;&lt;w:rsid w:val="005F35B8"/&gt;&lt;w:rPr&gt;&lt;w:rFonts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w:styleId="Heading8Char"&gt;&lt;w:name w:val="Heading 8 Char"/&gt;&lt;w:basedOn w:val="DefaultParagraphFont"/&gt;&lt;w:link w:val="Heading8"/&gt;&lt;w:uiPriority w:val="9"/&gt;&lt;w:semiHidden/&gt;&lt;w:rsid w:val="005F35B8"/&gt;&lt;w:rPr&gt;&lt;w:rFonts w:asciiTheme="majorHAnsi" w:eastAsiaTheme="majorEastAsia" w:hAnsiTheme="majorHAnsi" w:cstheme="majorBidi"/&gt;&lt;w:color w:val="977111" w:themeColor="accent2" w:themeShade="80"/&gt;&lt;w:sz w:val="21"/&gt;&lt;w:szCs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w:val="9"/&gt;&lt;w:semiHidden/&gt;&lt;w:rsid w:val="005F35B8"/&gt;&lt;w:rPr&gt;&lt;w:rFonts w:asciiTheme="majorHAnsi" w:eastAsiaTheme="majorEastAsia" w:hAnsiTheme="majorHAnsi" w:cstheme="majorBidi"/&gt;&lt;w:color w:val="971A2E" w:themeColor="accent6" w:themeShade="80"/&gt;&lt;/w:rPr&gt;&lt;/w:style&gt;&lt;w:style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w:val="1"/&gt;&lt;w:qFormat/&gt;&lt;w:rsid w:val="005F35B8"/&gt;&lt;w:pPr&gt;&lt;w:spacing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w:val="22"/&gt;&lt;w:qFormat/&gt;&lt;w:rsid w:val="005F35B8"/&gt;&lt;w:rPr&gt;&lt;w:b/&gt;&lt;w:bCs/&gt;&lt;/w:rPr&gt;&lt;/w:style&gt;&lt;w:style w:type="character" w:styleId="SubtleEmphasis"&gt;&lt;w:name w:val="Subtle Emphasis"/&gt;&lt;w:basedOn w:val="DefaultParagraphFont"/&gt;&lt;w:uiPriority w:val="19"/&gt;&lt;w:qFormat/&gt;&lt;w:rsid w:val="005F35B8"/&gt;&lt;w:rPr&gt;&lt;w:i/&gt;&lt;w:iCs/&gt;&lt;w:color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w:val="31"/&gt;&lt;w:qFormat/&gt;&lt;w:rsid w:val="005F35B8"/&gt;&lt;w:rPr&gt;&lt;w:smallCaps/&gt;&lt;w:color w:val="404040" w:themeColor="text1" w:themeTint="BF"/&gt;&lt;w:u w:val="single" w:color="7F7F7F" w:themeColor="text1" w:themeTint="80"/&gt;&lt;/w:rPr&gt;&lt;/w:style&gt;&lt;w:style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w:left="1760"/&gt;&lt;/w:pPr&gt;&lt;/w:style&gt;&lt;w:style w:type="character" w:customStyle="1" w:styleId="UnresolvedMention1"&gt;&lt;w:name w:val="Unresolved Mention1"/&gt;&lt;w:basedOn w:val="DefaultParagraphFont"/&gt;&lt;w:uiPriority w:val="99"/&gt;&lt;w:semiHidden/&gt;&lt;w:unhideWhenUsed/&gt;&lt;w:rsid w:val="00032874"/&gt;&lt;w:rPr&gt;&lt;w:color w:val="605E5C"/&gt;&lt;w:shd w:val="clear" w:color="auto" w:fill="E1DFDD"/&gt;&lt;/w:rPr&gt;&lt;/w:style&gt;&lt;w:style w:type="paragraph" w:customStyle="1" w:styleId="xmsolistparagraph"&gt;&lt;w:name w:val="x_msolistparagraph"/&gt;&lt;w:basedOn w:val="Normal"/&gt;&lt;w:rsid w:val="00AC3557"/&gt;&lt;w:pPr&gt;&lt;w:spacing w:before="100" w:beforeAutospacing="1" w:after="100" w:afterAutospacing="1" w:line="240" w:lineRule="auto"/&gt;&lt;/w:pPr&gt;&lt;w:rPr&gt;&lt;w:rFonts w:ascii="Times New Roman" w:eastAsia="Times New Roman" w:hAnsi="Times New Roman" w:cs="Times New Roman"/&gt;&lt;w:sz w:val="24"/&gt;&lt;w:szCs w:val="24"/&gt;&lt;w:lang w:eastAsia="en-US"/&gt;&lt;/w:rPr&gt;&lt;/w:style&gt;&lt;w:style w:type="character" w:customStyle="1" w:styleId="xprovider"&gt;&lt;w:name w:val="x_provider"/&gt;&lt;w:basedOn w:val="DefaultParagraphFont"/&gt;&lt;w:rsid w:val="00CF4D8C"/&gt;&lt;/w:style&gt;&lt;/w:styles&gt;&lt;/pkg:xmlData&gt;&lt;/pkg:part&gt;&lt;pkg:part pkg:name="/word/numbering.xml" pkg:contentType="application/vnd.openxmlformats-officedocument.wordprocessingml.numbering+xml"&gt;&lt;pkg:xmlData&gt;&lt;w:numbering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w:val="1482775B"/&gt;&lt;w:multiLevelType w:val="multilevel"/&gt;&lt;w:tmpl w:val="0EBA3C40"/&gt;&lt;w:lvl w:ilvl="0"&gt;&lt;w:start w:val="1"/&gt;&lt;w:numFmt w:val="decimal"/&gt;&lt;w:lvlText w:val="%1"/&gt;&lt;w:lvlJc w:val="left"/&gt;&lt;w:pPr&gt;&lt;w:ind w:left="432" w:hanging="432"/&gt;&lt;/w:pPr&gt;&lt;/w:lvl&gt;&lt;w:lvl w:ilvl="1"&gt;&lt;w:start w:val="1"/&gt;&lt;w:numFmt w:val="decimal"/&gt;&lt;w:lvlText w:val="%1.%2"/&gt;&lt;w:lvlJc w:val="left"/&gt;&lt;w:pPr&gt;&lt;w:ind w:left="576" w:hanging="576"/&gt;&lt;/w:pPr&gt;&lt;/w:lvl&gt;&lt;w:lvl w:ilvl="2"&gt;&lt;w:start w:val="1"/&gt;&lt;w:numFmt w:val="decimal"/&gt;&lt;w:lvlText w:val="%1.%2.%3"/&gt;&lt;w:lvlJc w:val="left"/&gt;&lt;w:pPr&gt;&lt;w:ind w:left="720" w:hanging="720"/&gt;&lt;/w:pPr&gt;&lt;/w:lvl&gt;&lt;w:lvl w:ilvl="3"&gt;&lt;w:start w:val="1"/&gt;&lt;w:numFmt w:val="decimal"/&gt;&lt;w:lvlText w:val="%1.%2.%3.%4"/&gt;&lt;w:lvlJc w:val="left"/&gt;&lt;w:pPr&gt;&lt;w:ind w:left="864" w:hanging="864"/&gt;&lt;/w:pPr&gt;&lt;/w:lvl&gt;&lt;w:lvl w:ilvl="4"&gt;&lt;w:start w:val="1"/&gt;&lt;w:numFmt w:val="decimal"/&gt;&lt;w:lvlText w:val="%1.%2.%3.%4.%5"/&gt;&lt;w:lvlJc w:val="left"/&gt;&lt;w:pPr&gt;&lt;w:ind w:left="1008" w:hanging="1008"/&gt;&lt;/w:pPr&gt;&lt;/w:lvl&gt;&lt;w:lvl w:ilvl="5"&gt;&lt;w:start w:val="1"/&gt;&lt;w:numFmt w:val="decimal"/&gt;&lt;w:lvlText w:val="%1.%2.%3.%4.%5.%6"/&gt;&lt;w:lvlJc w:val="left"/&gt;&lt;w:pPr&gt;&lt;w:ind w:left="1152" w:hanging="1152"/&gt;&lt;/w:pPr&gt;&lt;/w:lvl&gt;&lt;w:lvl w:ilvl="6"&gt;&lt;w:start w:val="1"/&gt;&lt;w:numFmt w:val="decimal"/&gt;&lt;w:lvlText w:val="%1.%2.%3.%4.%5.%6.%7"/&gt;&lt;w:lvlJc w:val="left"/&gt;&lt;w:pPr&gt;&lt;w:ind w:left="1296" w:hanging="1296"/&gt;&lt;/w:pPr&gt;&lt;/w:lvl&gt;&lt;w:lvl w:ilvl="7"&gt;&lt;w:start w:val="1"/&gt;&lt;w:numFmt w:val="decimal"/&gt;&lt;w:lvlText w:val="%1.%2.%3.%4.%5.%6.%7.%8"/&gt;&lt;w:lvlJc w:val="left"/&gt;&lt;w:pPr&gt;&lt;w:ind w:left="1440" w:hanging="1440"/&gt;&lt;/w:pPr&gt;&lt;/w:lvl&gt;&lt;w:lvl w:ilvl="8"&gt;&lt;w:start w:val="1"/&gt;&lt;w:numFmt w:val="decimal"/&gt;&lt;w:lvlText w:val="%1.%2.%3.%4.%5.%6.%7.%8.%9"/&gt;&lt;w:lvlJc w:val="left"/&gt;&lt;w:pPr&gt;&lt;w:ind w:left="1584" w:hanging="1584"/&gt;&lt;/w:pPr&gt;&lt;/w:lvl&gt;&lt;/w:abstractNum&gt;&lt;w:abstractNum w:abstractNumId="11" w15:restartNumberingAfterBreak="0"&gt;&lt;w:nsid w:val="33BF518E"/&gt;&lt;w:multiLevelType w:val="hybridMultilevel"/&gt;&lt;w:tmpl w:val="348A213A"/&gt;&lt;w:lvl w:ilvl="0" w:tplc="D38C5ADC"&gt;&lt;w:start w:val="1"/&gt;&lt;w:numFmt w:val="decimal"/&gt;&lt;w:lvlText w:val="%1."/&gt;&lt;w:lvlJc w:val="left"/&gt;&lt;w:pPr&gt;&lt;w:ind w:left="1080" w:hanging="720"/&gt;&lt;/w:pPr&gt;&lt;w:rPr&gt;&lt;w:rFonts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w:abstractNumId="12"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w:abstractNumId="13" w15:restartNumberingAfterBreak="0"&gt;&lt;w:nsid w:val="4D5757F7"/&gt;&lt;w:multiLevelType w:val="multilevel"/&gt;&lt;w:tmpl w:val="C3B6968E"/&gt;&lt;w:lvl w:ilvl="0"&gt;&lt;w:start w:val="1"/&gt;&lt;w:numFmt w:val="bullet"/&gt;&lt;w:lvlText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w:hint="default"/&gt;&lt;w:sz w:val="20"/&gt;&lt;/w:rPr&gt;&lt;/w:lvl&gt;&lt;w:lvl w:ilvl="1" w:tentative="1"&gt;&lt;w:start w:val="1"/&gt;&lt;w:numFmt w:val="bullet"/&gt;&lt;w:lvlText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w:hint="default"/&gt;&lt;w:sz w:val="20"/&gt;&lt;/w:rPr&gt;&lt;/w:lvl&gt;&lt;w:lvl w:ilvl="2" w:tentative="1"&gt;&lt;w:start w:val="1"/&gt;&lt;w:numFmt w:val="bullet"/&gt;&lt;w:lvlText w:val=""/&gt;&lt;w:lvlJc w:val="left"/&gt;&lt;w:pPr&gt;&lt;w:tabs&gt;&lt;w:tab w:val="num" w:pos="2160"/&gt;&lt;/w:tabs&gt;&lt;w:ind w:left="2160" w:hanging="360"/&gt;&lt;/w:pPr&gt;&lt;w:rPr&gt;&lt;w:rFonts w:ascii="Symbol" w:hAnsi="Symbol" w:hint="default"/&gt;&lt;w:sz w:val="20"/&gt;&lt;/w:rPr&gt;&lt;/w:lvl&gt;&lt;w:lvl w:ilvl="3" w:tentative="1"&gt;&lt;w:start w:val="1"/&gt;&lt;w:numFmt w:val="bullet"/&gt;&lt;w:lvlText w:val=""/&gt;&lt;w:lvlJc w:val="left"/&gt;&lt;w:pPr&gt;&lt;w:tabs&gt;&lt;w:tab w:val="num" w:pos="2880"/&gt;&lt;/w:tabs&gt;&lt;w:ind w:left="2880" w:hanging="360"/&gt;&lt;/w:pPr&gt;&lt;w:rPr&gt;&lt;w:rFonts w:ascii="Symbol" w:hAnsi="Symbol" w:hint="default"/&gt;&lt;w:sz w:val="20"/&gt;&lt;/w:rPr&gt;&lt;/w:lvl&gt;&lt;w:lvl w:ilvl="4" w:tentative="1"&gt;&lt;w:start w:val="1"/&gt;&lt;w:numFmt w:val="bullet"/&gt;&lt;w:lvlText w:val=""/&gt;&lt;w:lvlJc w:val="left"/&gt;&lt;w:pPr&gt;&lt;w:tabs&gt;&lt;w:tab w:val="num" w:pos="3600"/&gt;&lt;/w:tabs&gt;&lt;w:ind w:left="3600" w:hanging="360"/&gt;&lt;/w:pPr&gt;&lt;w:rPr&gt;&lt;w:rFonts w:ascii="Symbol" w:hAnsi="Symbol" w:hint="default"/&gt;&lt;w:sz w:val="20"/&gt;&lt;/w:rPr&gt;&lt;/w:lvl&gt;&lt;w:lvl w:ilvl="5" w:tentative="1"&gt;&lt;w:start w:val="1"/&gt;&lt;w:numFmt w:val="bullet"/&gt;&lt;w:lvlText w:val=""/&gt;&lt;w:lvlJc w:val="left"/&gt;&lt;w:pPr&gt;&lt;w:tabs&gt;&lt;w:tab w:val="num" w:pos="4320"/&gt;&lt;/w:tabs&gt;&lt;w:ind w:left="4320" w:hanging="360"/&gt;&lt;/w:pPr&gt;&lt;w:rPr&gt;&lt;w:rFonts w:ascii="Symbol" w:hAnsi="Symbol" w:hint="default"/&gt;&lt;w:sz w:val="20"/&gt;&lt;/w:rPr&gt;&lt;/w:lvl&gt;&lt;w:lvl w:ilvl="6" w:tentative="1"&gt;&lt;w:start w:val="1"/&gt;&lt;w:numFmt w:val="bullet"/&gt;&lt;w:lvlText w:val=""/&gt;&lt;w:lvlJc w:val="left"/&gt;&lt;w:pPr&gt;&lt;w:tabs&gt;&lt;w:tab w:val="num" w:pos="5040"/&gt;&lt;/w:tabs&gt;&lt;w:ind w:left="5040" w:hanging="360"/&gt;&lt;/w:pPr&gt;&lt;w:rPr&gt;&lt;w:rFonts w:ascii="Symbol" w:hAnsi="Symbol" w:hint="default"/&gt;&lt;w:sz w:val="20"/&gt;&lt;/w:rPr&gt;&lt;/w:lvl&gt;&lt;w:lvl w:ilvl="7" w:tentative="1"&gt;&lt;w:start w:val="1"/&gt;&lt;w:numFmt w:val="bullet"/&gt;&lt;w:lvlText w:val=""/&gt;&lt;w:lvlJc w:val="left"/&gt;&lt;w:pPr&gt;&lt;w:tabs&gt;&lt;w:tab w:val="num" w:pos="5760"/&gt;&lt;/w:tabs&gt;&lt;w:ind w:left="5760" w:hanging="360"/&gt;&lt;/w:pPr&gt;&lt;w:rPr&gt;&lt;w:rFonts w:ascii="Symbol" w:hAnsi="Symbol" w:hint="default"/&gt;&lt;w:sz w:val="20"/&gt;&lt;/w:rPr&gt;&lt;/w:lvl&gt;&lt;w:lvl w:ilvl="8" w:tentative="1"&gt;&lt;w:start w:val="1"/&gt;&lt;w:numFmt w:val="bullet"/&gt;&lt;w:lvlText w:val=""/&gt;&lt;w:lvlJc w:val="left"/&gt;&lt;w:pPr&gt;&lt;w:tabs&gt;&lt;w:tab w:val="num" w:pos="6480"/&gt;&lt;/w:tabs&gt;&lt;w:ind w:left="6480" w:hanging="360"/&gt;&lt;/w:pPr&gt;&lt;w:rPr&gt;&lt;w:rFonts w:ascii="Symbol" w:hAnsi="Symbol" w:hint="default"/&gt;&lt;w:sz w:val="20"/&gt;&lt;/w:rPr&gt;&lt;/w:lvl&gt;&lt;/w:abstractNum&gt;&lt;w:abstractNum w:abstractNumId="14" w15:restartNumberingAfterBreak="0"&gt;&lt;w:nsid w:val="4DA7369B"/&gt;&lt;w:multiLevelType w:val="hybridMultilevel"/&gt;&lt;w:tmpl w:val="B5ECC36A"/&gt;&lt;w:lvl w:ilvl="0" w:tplc="0409000F"&gt;&lt;w:start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w:val="12"/&gt;&lt;/w:num&gt;&lt;w:num w:numId="15"&gt;&lt;w:abstractNumId w:val="10"/&gt;&lt;/w:num&gt;&lt;w:num w:numId="16"&gt;&lt;w:abstractNumId w:val="10"/&gt;&lt;/w:num&gt;&lt;w:num w:numId="17"&gt;&lt;w:abstractNumId w:val="10"/&gt;&lt;/w:num&gt;&lt;w:num w:numId="18"&gt;&lt;w:abstractNumId w:val="10"/&gt;&lt;/w:num&gt;&lt;w:num w:numId="19"&gt;&lt;w:abstractNumId w:val="10"/&gt;&lt;/w:num&gt;&lt;w:num w:numId="20"&gt;&lt;w:abstractNumId w:val="10"/&gt;&lt;/w:num&gt;&lt;w:num w:numId="21"&gt;&lt;w:abstractNumId w:val="10"/&gt;&lt;/w:num&gt;&lt;w:num w:numId="22"&gt;&lt;w:abstractNumId w:val="10"/&gt;&lt;/w:num&gt;&lt;w:num w:numId="23"&gt;&lt;w:abstractNumId w:val="10"/&gt;&lt;/w:num&gt;&lt;w:num w:numId="24"&gt;&lt;w:abstractNumId w:val="10"/&gt;&lt;/w:num&gt;&lt;w:num w:numId="25"&gt;&lt;w:abstractNumId w:val="14"/&gt;&lt;/w:num&gt;&lt;w:num w:numId="26"&gt;&lt;w:abstractNumId w:val="11"/&gt;&lt;/w:num&gt;&lt;w:num w:numId="27"&gt;&lt;w:abstractNumId w:val="13"/&gt;&lt;/w:num&gt;&lt;/w:numbering&gt;&lt;/pkg:xmlData&gt;&lt;/pkg:part&gt;&lt;/pkg:package&gt;
</CustomerName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502F3D8-1F72-4160-AE2D-DD76D339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2019-08-12T13:23:00Z</dcterms:created>
  <dcterms:modified xsi:type="dcterms:W3CDTF">2019-08-12T13:30:00Z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