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7DA62" w14:textId="5B9F6E35" w:rsidR="006A6AEF" w:rsidRDefault="006A6AEF" w:rsidP="006A6AEF">
      <w:pPr>
        <w:pStyle w:val="Heading3"/>
        <w:spacing w:before="0"/>
        <w:textAlignment w:val="baseline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Dr. </w:t>
      </w:r>
      <w:r w:rsidRPr="00EF1AE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Matthew W. Fabian, DO</w:t>
      </w:r>
    </w:p>
    <w:p w14:paraId="0E53DE05" w14:textId="3A398A84" w:rsidR="00C35EC5" w:rsidRPr="00C35EC5" w:rsidRDefault="00C35EC5" w:rsidP="00C35EC5">
      <w:pPr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C35EC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Mason City Clinic</w:t>
      </w:r>
      <w:r w:rsidRPr="00C35EC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br/>
      </w:r>
      <w:r w:rsidRPr="00C35EC5">
        <w:rPr>
          <w:rFonts w:ascii="Times New Roman" w:hAnsi="Times New Roman" w:cs="Times New Roman"/>
          <w:sz w:val="28"/>
          <w:szCs w:val="28"/>
        </w:rPr>
        <w:t>MercyOne North Iowa Medical Center</w:t>
      </w:r>
      <w:bookmarkStart w:id="0" w:name="_GoBack"/>
      <w:bookmarkEnd w:id="0"/>
    </w:p>
    <w:p w14:paraId="50B94201" w14:textId="77777777" w:rsidR="00C35EC5" w:rsidRDefault="006A6AEF" w:rsidP="006A6AEF">
      <w:pPr>
        <w:pStyle w:val="NormalWeb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C35EC5">
        <w:rPr>
          <w:noProof/>
        </w:rPr>
        <w:drawing>
          <wp:anchor distT="0" distB="0" distL="114300" distR="114300" simplePos="0" relativeHeight="251658240" behindDoc="0" locked="0" layoutInCell="1" allowOverlap="1" wp14:anchorId="5DD082B1" wp14:editId="533AAC3B">
            <wp:simplePos x="0" y="0"/>
            <wp:positionH relativeFrom="column">
              <wp:posOffset>4641850</wp:posOffset>
            </wp:positionH>
            <wp:positionV relativeFrom="paragraph">
              <wp:posOffset>379730</wp:posOffset>
            </wp:positionV>
            <wp:extent cx="1619250" cy="2407285"/>
            <wp:effectExtent l="0" t="0" r="0" b="0"/>
            <wp:wrapThrough wrapText="bothSides">
              <wp:wrapPolygon edited="0">
                <wp:start x="0" y="0"/>
                <wp:lineTo x="0" y="21366"/>
                <wp:lineTo x="21346" y="21366"/>
                <wp:lineTo x="21346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5EC5">
        <w:rPr>
          <w:rStyle w:val="Strong"/>
          <w:sz w:val="28"/>
          <w:szCs w:val="28"/>
          <w:bdr w:val="none" w:sz="0" w:space="0" w:color="auto" w:frame="1"/>
        </w:rPr>
        <w:t>General Surgery Advanced Training:</w:t>
      </w:r>
      <w:r w:rsidRPr="00C35EC5">
        <w:rPr>
          <w:sz w:val="28"/>
          <w:szCs w:val="28"/>
          <w:bdr w:val="none" w:sz="0" w:space="0" w:color="auto" w:frame="1"/>
        </w:rPr>
        <w:t> </w:t>
      </w:r>
    </w:p>
    <w:p w14:paraId="3F818FFC" w14:textId="7C07C263" w:rsidR="006A6AEF" w:rsidRPr="00C35EC5" w:rsidRDefault="006A6AEF" w:rsidP="00C35EC5">
      <w:pPr>
        <w:pStyle w:val="NormalWeb"/>
        <w:spacing w:before="0" w:beforeAutospacing="0" w:after="0" w:afterAutospacing="0"/>
        <w:ind w:left="720"/>
        <w:textAlignment w:val="baseline"/>
        <w:rPr>
          <w:sz w:val="28"/>
          <w:szCs w:val="28"/>
          <w:bdr w:val="none" w:sz="0" w:space="0" w:color="auto" w:frame="1"/>
        </w:rPr>
      </w:pPr>
      <w:r w:rsidRPr="00C35EC5">
        <w:rPr>
          <w:sz w:val="28"/>
          <w:szCs w:val="28"/>
          <w:bdr w:val="none" w:sz="0" w:space="0" w:color="auto" w:frame="1"/>
        </w:rPr>
        <w:t>Bariatric Surgery &amp; Gastroesophageal Reflux Disease, Weight loss &amp; Nutrition Care</w:t>
      </w:r>
    </w:p>
    <w:p w14:paraId="509C8427" w14:textId="77777777" w:rsidR="006A6AEF" w:rsidRPr="00C35EC5" w:rsidRDefault="006A6AEF" w:rsidP="006A6AEF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 w:rsidRPr="00C35EC5">
        <w:rPr>
          <w:rStyle w:val="Strong"/>
          <w:sz w:val="28"/>
          <w:szCs w:val="28"/>
          <w:bdr w:val="none" w:sz="0" w:space="0" w:color="auto" w:frame="1"/>
        </w:rPr>
        <w:t>Board-Certified:</w:t>
      </w:r>
      <w:r w:rsidRPr="00C35EC5">
        <w:rPr>
          <w:sz w:val="28"/>
          <w:szCs w:val="28"/>
          <w:bdr w:val="none" w:sz="0" w:space="0" w:color="auto" w:frame="1"/>
        </w:rPr>
        <w:t> General Surgery, American Board of Surgery</w:t>
      </w:r>
    </w:p>
    <w:p w14:paraId="1F86A21D" w14:textId="77777777" w:rsidR="006A6AEF" w:rsidRPr="00C35EC5" w:rsidRDefault="006A6AEF" w:rsidP="006A6AEF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 w:rsidRPr="00C35EC5">
        <w:rPr>
          <w:rStyle w:val="Strong"/>
          <w:sz w:val="28"/>
          <w:szCs w:val="28"/>
          <w:bdr w:val="none" w:sz="0" w:space="0" w:color="auto" w:frame="1"/>
        </w:rPr>
        <w:t>Fellowship Trained:</w:t>
      </w:r>
      <w:r w:rsidRPr="00C35EC5">
        <w:rPr>
          <w:sz w:val="28"/>
          <w:szCs w:val="28"/>
          <w:bdr w:val="none" w:sz="0" w:space="0" w:color="auto" w:frame="1"/>
        </w:rPr>
        <w:t> Bariatric Surgery, University of MN, Minneapolis, MN</w:t>
      </w:r>
    </w:p>
    <w:p w14:paraId="0B05F320" w14:textId="77777777" w:rsidR="006A6AEF" w:rsidRPr="00C35EC5" w:rsidRDefault="006A6AEF" w:rsidP="006A6AEF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 w:rsidRPr="00C35EC5">
        <w:rPr>
          <w:rStyle w:val="Strong"/>
          <w:sz w:val="28"/>
          <w:szCs w:val="28"/>
          <w:bdr w:val="none" w:sz="0" w:space="0" w:color="auto" w:frame="1"/>
        </w:rPr>
        <w:t>Residency:</w:t>
      </w:r>
      <w:r w:rsidRPr="00C35EC5">
        <w:rPr>
          <w:sz w:val="28"/>
          <w:szCs w:val="28"/>
          <w:bdr w:val="none" w:sz="0" w:space="0" w:color="auto" w:frame="1"/>
        </w:rPr>
        <w:t> General Surgery, University of North Dakota, Grand Forks, ND</w:t>
      </w:r>
    </w:p>
    <w:p w14:paraId="7E4CDC20" w14:textId="77777777" w:rsidR="006A6AEF" w:rsidRPr="00C35EC5" w:rsidRDefault="006A6AEF" w:rsidP="006A6AEF">
      <w:pPr>
        <w:pStyle w:val="NormalWeb"/>
        <w:spacing w:before="0" w:beforeAutospacing="0" w:after="0" w:afterAutospacing="0"/>
        <w:textAlignment w:val="baseline"/>
        <w:rPr>
          <w:sz w:val="28"/>
          <w:szCs w:val="28"/>
        </w:rPr>
      </w:pPr>
      <w:r w:rsidRPr="00C35EC5">
        <w:rPr>
          <w:rStyle w:val="Strong"/>
          <w:sz w:val="28"/>
          <w:szCs w:val="28"/>
          <w:bdr w:val="none" w:sz="0" w:space="0" w:color="auto" w:frame="1"/>
        </w:rPr>
        <w:t>DO:</w:t>
      </w:r>
      <w:r w:rsidRPr="00C35EC5">
        <w:rPr>
          <w:sz w:val="28"/>
          <w:szCs w:val="28"/>
          <w:bdr w:val="none" w:sz="0" w:space="0" w:color="auto" w:frame="1"/>
        </w:rPr>
        <w:t> A.T. Still University of Health Sciences, Kirksville College of Osteopathic Medicine, Kirksville, MO</w:t>
      </w:r>
      <w:r w:rsidRPr="00C35EC5">
        <w:rPr>
          <w:sz w:val="28"/>
          <w:szCs w:val="28"/>
          <w:bdr w:val="none" w:sz="0" w:space="0" w:color="auto" w:frame="1"/>
        </w:rPr>
        <w:br/>
      </w:r>
    </w:p>
    <w:p w14:paraId="65A5BF18" w14:textId="77777777" w:rsidR="006A6AEF" w:rsidRPr="00C35EC5" w:rsidRDefault="006A6AEF" w:rsidP="006A6AEF">
      <w:pPr>
        <w:pStyle w:val="Heading2"/>
        <w:pBdr>
          <w:top w:val="single" w:sz="6" w:space="0" w:color="EEEEEE"/>
        </w:pBdr>
        <w:spacing w:before="0"/>
        <w:textAlignment w:val="baseline"/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</w:pPr>
      <w:r w:rsidRPr="00C35EC5">
        <w:rPr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  <w:t>Certifications &amp; Licensure</w:t>
      </w:r>
    </w:p>
    <w:p w14:paraId="22A0E525" w14:textId="77777777" w:rsidR="006A6AEF" w:rsidRPr="00C35EC5" w:rsidRDefault="006A6AEF" w:rsidP="006A6AEF">
      <w:pPr>
        <w:pStyle w:val="xshowmorehidden"/>
        <w:numPr>
          <w:ilvl w:val="0"/>
          <w:numId w:val="2"/>
        </w:numPr>
        <w:spacing w:before="0" w:beforeAutospacing="0" w:after="0" w:afterAutospacing="0"/>
        <w:ind w:left="0"/>
        <w:textAlignment w:val="baseline"/>
        <w:rPr>
          <w:sz w:val="28"/>
          <w:szCs w:val="28"/>
        </w:rPr>
      </w:pPr>
      <w:r w:rsidRPr="00C35EC5">
        <w:rPr>
          <w:sz w:val="28"/>
          <w:szCs w:val="28"/>
          <w:bdr w:val="none" w:sz="0" w:space="0" w:color="auto" w:frame="1"/>
        </w:rPr>
        <w:t>IA State License</w:t>
      </w:r>
      <w:r w:rsidRPr="00C35EC5">
        <w:rPr>
          <w:sz w:val="28"/>
          <w:szCs w:val="28"/>
        </w:rPr>
        <w:br/>
      </w:r>
      <w:r w:rsidRPr="00C35EC5">
        <w:rPr>
          <w:rStyle w:val="xbr"/>
          <w:sz w:val="28"/>
          <w:szCs w:val="28"/>
          <w:bdr w:val="none" w:sz="0" w:space="0" w:color="auto" w:frame="1"/>
        </w:rPr>
        <w:t>2018 - 2019</w:t>
      </w:r>
    </w:p>
    <w:p w14:paraId="118385B9" w14:textId="77777777" w:rsidR="006A6AEF" w:rsidRPr="00C35EC5" w:rsidRDefault="006A6AEF" w:rsidP="006A6AEF">
      <w:pPr>
        <w:pStyle w:val="xshowmorehidden"/>
        <w:numPr>
          <w:ilvl w:val="0"/>
          <w:numId w:val="2"/>
        </w:numPr>
        <w:spacing w:before="0" w:beforeAutospacing="0" w:after="0" w:afterAutospacing="0"/>
        <w:ind w:left="0"/>
        <w:textAlignment w:val="baseline"/>
        <w:rPr>
          <w:sz w:val="28"/>
          <w:szCs w:val="28"/>
        </w:rPr>
      </w:pPr>
      <w:r w:rsidRPr="00C35EC5">
        <w:rPr>
          <w:sz w:val="28"/>
          <w:szCs w:val="28"/>
          <w:bdr w:val="none" w:sz="0" w:space="0" w:color="auto" w:frame="1"/>
        </w:rPr>
        <w:t>ND State License</w:t>
      </w:r>
      <w:r w:rsidRPr="00C35EC5">
        <w:rPr>
          <w:rStyle w:val="xbr"/>
          <w:sz w:val="28"/>
          <w:szCs w:val="28"/>
          <w:bdr w:val="none" w:sz="0" w:space="0" w:color="auto" w:frame="1"/>
        </w:rPr>
        <w:t>2008 - 2018</w:t>
      </w:r>
    </w:p>
    <w:p w14:paraId="7DADD668" w14:textId="77777777" w:rsidR="006A6AEF" w:rsidRPr="00C35EC5" w:rsidRDefault="006A6AEF" w:rsidP="006A6AEF">
      <w:pPr>
        <w:pStyle w:val="xshowmorehidden"/>
        <w:numPr>
          <w:ilvl w:val="0"/>
          <w:numId w:val="2"/>
        </w:numPr>
        <w:spacing w:before="0" w:beforeAutospacing="0" w:after="0" w:afterAutospacing="0"/>
        <w:ind w:left="0"/>
        <w:textAlignment w:val="baseline"/>
        <w:rPr>
          <w:sz w:val="28"/>
          <w:szCs w:val="28"/>
        </w:rPr>
      </w:pPr>
      <w:r w:rsidRPr="00C35EC5">
        <w:rPr>
          <w:sz w:val="28"/>
          <w:szCs w:val="28"/>
          <w:bdr w:val="none" w:sz="0" w:space="0" w:color="auto" w:frame="1"/>
        </w:rPr>
        <w:t>MN State License</w:t>
      </w:r>
      <w:r w:rsidRPr="00C35EC5">
        <w:rPr>
          <w:rStyle w:val="xbr"/>
          <w:sz w:val="28"/>
          <w:szCs w:val="28"/>
          <w:bdr w:val="none" w:sz="0" w:space="0" w:color="auto" w:frame="1"/>
        </w:rPr>
        <w:t>2008 - 2018</w:t>
      </w:r>
    </w:p>
    <w:p w14:paraId="11074992" w14:textId="77777777" w:rsidR="006A6AEF" w:rsidRPr="00C35EC5" w:rsidRDefault="006A6AEF" w:rsidP="006A6AEF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C35EC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American Board of Surgery</w:t>
      </w:r>
      <w:r w:rsidRPr="00C35EC5">
        <w:rPr>
          <w:rStyle w:val="xbr"/>
          <w:rFonts w:ascii="Times New Roman" w:hAnsi="Times New Roman" w:cs="Times New Roman"/>
          <w:sz w:val="28"/>
          <w:szCs w:val="28"/>
          <w:bdr w:val="none" w:sz="0" w:space="0" w:color="auto" w:frame="1"/>
        </w:rPr>
        <w:t>Surgery</w:t>
      </w:r>
    </w:p>
    <w:p w14:paraId="5F9E2E32" w14:textId="77777777" w:rsidR="006A6AEF" w:rsidRPr="00C35EC5" w:rsidRDefault="006A6AEF" w:rsidP="006A6AEF">
      <w:pPr>
        <w:pStyle w:val="Heading2"/>
        <w:pBdr>
          <w:top w:val="single" w:sz="6" w:space="0" w:color="EEEEEE"/>
        </w:pBdr>
        <w:spacing w:before="0"/>
        <w:textAlignment w:val="baseline"/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</w:pPr>
      <w:r w:rsidRPr="00C35EC5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Awards, Honors, &amp; Recognition</w:t>
      </w:r>
    </w:p>
    <w:p w14:paraId="525F0AEE" w14:textId="77777777" w:rsidR="006A6AEF" w:rsidRPr="00C35EC5" w:rsidRDefault="006A6AEF" w:rsidP="006A6AEF">
      <w:pPr>
        <w:pStyle w:val="Heading2"/>
        <w:pBdr>
          <w:top w:val="single" w:sz="6" w:space="0" w:color="EEEEEE"/>
        </w:pBdr>
        <w:spacing w:before="0"/>
        <w:textAlignment w:val="baseline"/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</w:pPr>
      <w:r w:rsidRPr="00C35EC5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CMS Meaningful Use Stage 1 Certification</w:t>
      </w:r>
    </w:p>
    <w:p w14:paraId="23333357" w14:textId="77777777" w:rsidR="006A6AEF" w:rsidRPr="00C35EC5" w:rsidRDefault="006A6AEF" w:rsidP="006A6AEF">
      <w:pPr>
        <w:pStyle w:val="Heading2"/>
        <w:pBdr>
          <w:top w:val="single" w:sz="6" w:space="0" w:color="EEEEEE"/>
        </w:pBdr>
        <w:spacing w:before="0"/>
        <w:textAlignment w:val="baseline"/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</w:pPr>
      <w:r w:rsidRPr="00C35EC5">
        <w:rPr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EpicCare Ambulatory EMR, Epic Systems Corporation, 2012-2013</w:t>
      </w:r>
    </w:p>
    <w:p w14:paraId="7E455323" w14:textId="77777777" w:rsidR="006A6AEF" w:rsidRPr="00C35EC5" w:rsidRDefault="006A6AEF" w:rsidP="006A6AEF">
      <w:pPr>
        <w:pStyle w:val="xshowmorehidden"/>
        <w:numPr>
          <w:ilvl w:val="0"/>
          <w:numId w:val="3"/>
        </w:numPr>
        <w:spacing w:before="0" w:beforeAutospacing="0" w:after="0" w:afterAutospacing="0"/>
        <w:ind w:left="0"/>
        <w:textAlignment w:val="baseline"/>
        <w:rPr>
          <w:rStyle w:val="xbr"/>
          <w:sz w:val="28"/>
          <w:szCs w:val="28"/>
        </w:rPr>
      </w:pPr>
      <w:r w:rsidRPr="00C35EC5">
        <w:rPr>
          <w:sz w:val="28"/>
          <w:szCs w:val="28"/>
          <w:bdr w:val="none" w:sz="0" w:space="0" w:color="auto" w:frame="1"/>
        </w:rPr>
        <w:t>Fellow (FACS)</w:t>
      </w:r>
      <w:r w:rsidRPr="00C35EC5">
        <w:rPr>
          <w:rStyle w:val="xbr"/>
          <w:sz w:val="28"/>
          <w:szCs w:val="28"/>
          <w:bdr w:val="none" w:sz="0" w:space="0" w:color="auto" w:frame="1"/>
        </w:rPr>
        <w:t>American College of Surgeons</w:t>
      </w:r>
    </w:p>
    <w:p w14:paraId="0A747CC3" w14:textId="0D7A1C8C" w:rsidR="005A20B8" w:rsidRDefault="005A20B8" w:rsidP="006A6AEF"/>
    <w:p w14:paraId="20A5DA0A" w14:textId="69F49F89" w:rsidR="006A6AEF" w:rsidRPr="006A6AEF" w:rsidRDefault="006A6AEF" w:rsidP="006A6AEF">
      <w:pPr>
        <w:rPr>
          <w:rFonts w:ascii="Arial Black" w:hAnsi="Arial Black"/>
        </w:rPr>
      </w:pPr>
      <w:r w:rsidRPr="006A6AEF">
        <w:rPr>
          <w:rFonts w:ascii="Arial Black" w:hAnsi="Arial Black"/>
        </w:rPr>
        <w:t xml:space="preserve">Dr Fabian will be speaking about </w:t>
      </w:r>
      <w:r w:rsidRPr="006A6AEF">
        <w:rPr>
          <w:rFonts w:ascii="Arial Black" w:hAnsi="Arial Black" w:cs="Times New Roman"/>
          <w:b/>
          <w:iCs/>
          <w:sz w:val="24"/>
          <w:szCs w:val="24"/>
        </w:rPr>
        <w:t>Modern Approach to the Patient with GERD, from a Surgeon’s Perspective at the MSGNA Fall Conference</w:t>
      </w:r>
    </w:p>
    <w:sectPr w:rsidR="006A6AEF" w:rsidRPr="006A6AEF" w:rsidSect="00B54986">
      <w:headerReference w:type="default" r:id="rId11"/>
      <w:pgSz w:w="12240" w:h="15840"/>
      <w:pgMar w:top="2592" w:right="4306" w:bottom="72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3763F3" w14:textId="77777777" w:rsidR="009567EE" w:rsidRDefault="009567EE" w:rsidP="00825C1C">
      <w:r>
        <w:separator/>
      </w:r>
    </w:p>
  </w:endnote>
  <w:endnote w:type="continuationSeparator" w:id="0">
    <w:p w14:paraId="5563ADED" w14:textId="77777777" w:rsidR="009567EE" w:rsidRDefault="009567EE" w:rsidP="00825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15CBFB" w14:textId="77777777" w:rsidR="009567EE" w:rsidRDefault="009567EE" w:rsidP="00825C1C">
      <w:r>
        <w:separator/>
      </w:r>
    </w:p>
  </w:footnote>
  <w:footnote w:type="continuationSeparator" w:id="0">
    <w:p w14:paraId="33077C4D" w14:textId="77777777" w:rsidR="009567EE" w:rsidRDefault="009567EE" w:rsidP="00825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6CEAE" w14:textId="50120B64" w:rsidR="006B3150" w:rsidRPr="00A5412F" w:rsidRDefault="00A5412F" w:rsidP="00A5412F">
    <w:pPr>
      <w:pStyle w:val="Header"/>
      <w:tabs>
        <w:tab w:val="left" w:pos="1040"/>
        <w:tab w:val="right" w:pos="10080"/>
      </w:tabs>
      <w:ind w:right="-3586"/>
      <w:jc w:val="center"/>
      <w:rPr>
        <w:sz w:val="36"/>
        <w:szCs w:val="36"/>
      </w:rPr>
    </w:pPr>
    <w:r w:rsidRPr="00A5412F">
      <w:rPr>
        <w:noProof/>
      </w:rPr>
      <w:drawing>
        <wp:anchor distT="0" distB="0" distL="114300" distR="114300" simplePos="0" relativeHeight="251660288" behindDoc="0" locked="0" layoutInCell="1" allowOverlap="1" wp14:anchorId="7DB26652" wp14:editId="03F6B13F">
          <wp:simplePos x="0" y="0"/>
          <wp:positionH relativeFrom="column">
            <wp:posOffset>5359400</wp:posOffset>
          </wp:positionH>
          <wp:positionV relativeFrom="paragraph">
            <wp:posOffset>-207010</wp:posOffset>
          </wp:positionV>
          <wp:extent cx="1214755" cy="577850"/>
          <wp:effectExtent l="0" t="0" r="4445" b="0"/>
          <wp:wrapThrough wrapText="bothSides">
            <wp:wrapPolygon edited="0">
              <wp:start x="0" y="0"/>
              <wp:lineTo x="0" y="20651"/>
              <wp:lineTo x="21340" y="20651"/>
              <wp:lineTo x="21340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755" cy="577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A5412F">
      <w:rPr>
        <w:rFonts w:ascii="Arial Black" w:hAnsi="Arial Black"/>
        <w:sz w:val="36"/>
        <w:szCs w:val="36"/>
      </w:rPr>
      <w:t>Fall Conference Speaker Overview</w:t>
    </w:r>
    <w:r w:rsidRPr="00A5412F">
      <w:rPr>
        <w:sz w:val="36"/>
        <w:szCs w:val="36"/>
      </w:rPr>
      <w:tab/>
    </w:r>
    <w:r w:rsidRPr="00A5412F">
      <w:rPr>
        <w:sz w:val="36"/>
        <w:szCs w:val="36"/>
      </w:rPr>
      <w:tab/>
    </w:r>
    <w:r w:rsidR="00825C1C" w:rsidRPr="00A5412F">
      <w:rPr>
        <w:noProof/>
        <w:sz w:val="36"/>
        <w:szCs w:val="36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3F41E38" wp14:editId="363881A4">
              <wp:simplePos x="0" y="0"/>
              <wp:positionH relativeFrom="page">
                <wp:posOffset>5257800</wp:posOffset>
              </wp:positionH>
              <wp:positionV relativeFrom="page">
                <wp:align>center</wp:align>
              </wp:positionV>
              <wp:extent cx="2249424" cy="9573768"/>
              <wp:effectExtent l="0" t="0" r="0" b="889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49424" cy="9573768"/>
                        <a:chOff x="0" y="0"/>
                        <a:chExt cx="2246630" cy="9575800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1874520" y="53340"/>
                          <a:ext cx="324493" cy="32456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46" name="Picture 46">
                          <a:extLst>
                            <a:ext uri="{FF2B5EF4-FFF2-40B4-BE49-F238E27FC236}">
                              <a16:creationId xmlns:a16="http://schemas.microsoft.com/office/drawing/2014/main" id="{959AC6C1-BCDF-4046-A52A-4B701F49F298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0600" y="0"/>
                          <a:ext cx="1256030" cy="9575800"/>
                        </a:xfrm>
                        <a:custGeom>
                          <a:avLst/>
                          <a:gdLst>
                            <a:gd name="connsiteX0" fmla="*/ 0 w 1259999"/>
                            <a:gd name="connsiteY0" fmla="*/ 0 h 9576000"/>
                            <a:gd name="connsiteX1" fmla="*/ 897598 w 1259999"/>
                            <a:gd name="connsiteY1" fmla="*/ 0 h 9576000"/>
                            <a:gd name="connsiteX2" fmla="*/ 1259999 w 1259999"/>
                            <a:gd name="connsiteY2" fmla="*/ 362401 h 9576000"/>
                            <a:gd name="connsiteX3" fmla="*/ 1259999 w 1259999"/>
                            <a:gd name="connsiteY3" fmla="*/ 9576000 h 9576000"/>
                            <a:gd name="connsiteX4" fmla="*/ 0 w 1259999"/>
                            <a:gd name="connsiteY4" fmla="*/ 9576000 h 9576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59999" h="9576000">
                              <a:moveTo>
                                <a:pt x="0" y="0"/>
                              </a:moveTo>
                              <a:lnTo>
                                <a:pt x="897598" y="0"/>
                              </a:lnTo>
                              <a:lnTo>
                                <a:pt x="1259999" y="362401"/>
                              </a:lnTo>
                              <a:lnTo>
                                <a:pt x="1259999" y="9576000"/>
                              </a:lnTo>
                              <a:lnTo>
                                <a:pt x="0" y="9576000"/>
                              </a:lnTo>
                              <a:close/>
                            </a:path>
                          </a:pathLst>
                        </a:custGeom>
                      </pic:spPr>
                    </pic:pic>
                    <wps:wsp>
                      <wps:cNvPr id="5" name="Rectangle 5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379220"/>
                          <a:ext cx="2068018" cy="34036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E4B651" id="Group 1" o:spid="_x0000_s1026" style="position:absolute;margin-left:414pt;margin-top:0;width:177.1pt;height:753.85pt;z-index:-251657216;mso-position-horizontal-relative:page;mso-position-vertical:center;mso-position-vertical-relative:page;mso-width-relative:margin;mso-height-relative:margin" coordsize="22466,95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O81lIIAAAAZdEVYdFNvZnR3YXJlAEFkb2JlIEltYWdlUmVhZHlxyWU8AAADJmlUWHRYTUw6&#10;Y29tLmFkb2JlLnhtcAAAAAAAPD94cGFja2V0IGJlZ2luPSLvu78iIGlkPSJXNU0wTXBDZWhpSHpy&#10;ZVN6TlRjemtjOWQiPz4gPHg6eG1wbWV0YSB4bWxuczp4PSJhZG9iZTpuczptZXRhLyIgeDp4bXB0&#10;az0iQWRvYmUgWE1QIENvcmUgNS42LWMxNDUgNzkuMTYzNDk5LCAyMDE4LzA4LzEzLTE2OjQwOjIy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">
              <v:rect id="Rectangle 3" o:spid="_x0000_s1027" style="position:absolute;left:18745;top:533;width:3245;height:3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28" type="#_x0000_t75" style="position:absolute;left:9906;width:12560;height:95758;visibility:visible;mso-wrap-style:square" coordsize="1259999,957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" path="m,l897598,r362401,362401l1259999,9576000,,9576000,,xe">
                <v:imagedata r:id="rId3" o:title=""/>
                <v:formulas/>
                <v:path o:extrusionok="t" o:connecttype="custom" o:connectlocs="0,0;894771,0;1256030,362393;1256030,9575800;0,9575800" o:connectangles="0,0,0,0,0"/>
              </v:shape>
              <v:rect id="Rectangle 5" o:spid="_x0000_s1029" style="position:absolute;top:13792;width:20680;height:34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" fillcolor="#f2f2f2 [3052]" stroked="f" strokeweight="1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32568C"/>
    <w:multiLevelType w:val="multilevel"/>
    <w:tmpl w:val="E500F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88083D"/>
    <w:multiLevelType w:val="multilevel"/>
    <w:tmpl w:val="62B2B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E93BB0"/>
    <w:multiLevelType w:val="hybridMultilevel"/>
    <w:tmpl w:val="092E8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Sa1ABigKUQsAAAA"/>
  </w:docVars>
  <w:rsids>
    <w:rsidRoot w:val="00A5412F"/>
    <w:rsid w:val="00015200"/>
    <w:rsid w:val="00020953"/>
    <w:rsid w:val="00037E9C"/>
    <w:rsid w:val="0010668D"/>
    <w:rsid w:val="001255B0"/>
    <w:rsid w:val="001805B1"/>
    <w:rsid w:val="001A422C"/>
    <w:rsid w:val="002B5A29"/>
    <w:rsid w:val="002B6BD0"/>
    <w:rsid w:val="003309A4"/>
    <w:rsid w:val="003B01F4"/>
    <w:rsid w:val="003C7C5F"/>
    <w:rsid w:val="0051165A"/>
    <w:rsid w:val="00512333"/>
    <w:rsid w:val="005A20B8"/>
    <w:rsid w:val="00610254"/>
    <w:rsid w:val="00623503"/>
    <w:rsid w:val="0065365B"/>
    <w:rsid w:val="006A6AEF"/>
    <w:rsid w:val="006B3150"/>
    <w:rsid w:val="007718C6"/>
    <w:rsid w:val="007971D4"/>
    <w:rsid w:val="007C307D"/>
    <w:rsid w:val="007E1163"/>
    <w:rsid w:val="00825C1C"/>
    <w:rsid w:val="00844259"/>
    <w:rsid w:val="008464C9"/>
    <w:rsid w:val="009567EE"/>
    <w:rsid w:val="009E70CA"/>
    <w:rsid w:val="00A5412F"/>
    <w:rsid w:val="00B54986"/>
    <w:rsid w:val="00BB696A"/>
    <w:rsid w:val="00C35EC5"/>
    <w:rsid w:val="00C80395"/>
    <w:rsid w:val="00CD2775"/>
    <w:rsid w:val="00E132A0"/>
    <w:rsid w:val="00E6177E"/>
    <w:rsid w:val="00E910E4"/>
    <w:rsid w:val="00FB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0E2EA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0E4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"/>
    <w:qFormat/>
    <w:rsid w:val="001255B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10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6A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B3A539" w:themeColor="accent1" w:themeShade="7F"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1255B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4986"/>
    <w:rPr>
      <w:rFonts w:eastAsiaTheme="minorEastAsia" w:hAnsi="Franklin Gothic Book"/>
      <w:color w:val="000000" w:themeColor="text1"/>
      <w:kern w:val="24"/>
    </w:rPr>
  </w:style>
  <w:style w:type="paragraph" w:styleId="Footer">
    <w:name w:val="footer"/>
    <w:basedOn w:val="Normal"/>
    <w:link w:val="FooterChar"/>
    <w:uiPriority w:val="99"/>
    <w:semiHidden/>
    <w:rsid w:val="006B315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4986"/>
    <w:rPr>
      <w:rFonts w:eastAsiaTheme="minorEastAsia" w:hAnsi="Franklin Gothic Book"/>
      <w:color w:val="000000" w:themeColor="text1"/>
      <w:kern w:val="24"/>
    </w:rPr>
  </w:style>
  <w:style w:type="paragraph" w:styleId="NormalWeb">
    <w:name w:val="Normal (Web)"/>
    <w:basedOn w:val="Normal"/>
    <w:uiPriority w:val="99"/>
    <w:semiHidden/>
    <w:rsid w:val="006B315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Address">
    <w:name w:val="Address"/>
    <w:basedOn w:val="Normal"/>
    <w:qFormat/>
    <w:rsid w:val="00B54986"/>
    <w:pPr>
      <w:spacing w:before="240" w:after="0"/>
      <w:ind w:right="144"/>
      <w:contextualSpacing/>
      <w:jc w:val="right"/>
    </w:pPr>
    <w:rPr>
      <w:sz w:val="20"/>
    </w:rPr>
  </w:style>
  <w:style w:type="paragraph" w:customStyle="1" w:styleId="DoctorName">
    <w:name w:val="Doctor Name"/>
    <w:basedOn w:val="NormalWeb"/>
    <w:qFormat/>
    <w:rsid w:val="007971D4"/>
    <w:pPr>
      <w:spacing w:before="0" w:beforeAutospacing="0" w:after="0" w:afterAutospacing="0"/>
      <w:jc w:val="center"/>
    </w:pPr>
    <w:rPr>
      <w:rFonts w:asciiTheme="minorHAnsi" w:hAnsiTheme="minorHAnsi"/>
      <w:sz w:val="22"/>
      <w:lang w:val="en-ZA"/>
    </w:rPr>
  </w:style>
  <w:style w:type="table" w:styleId="TableGrid">
    <w:name w:val="Table Grid"/>
    <w:basedOn w:val="TableNormal"/>
    <w:uiPriority w:val="39"/>
    <w:rsid w:val="00797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971D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B54986"/>
    <w:pPr>
      <w:spacing w:before="1080"/>
    </w:pPr>
  </w:style>
  <w:style w:type="character" w:customStyle="1" w:styleId="DateChar">
    <w:name w:val="Date Char"/>
    <w:basedOn w:val="DefaultParagraphFont"/>
    <w:link w:val="Date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paragraph" w:styleId="Closing">
    <w:name w:val="Closing"/>
    <w:basedOn w:val="Normal"/>
    <w:link w:val="ClosingChar"/>
    <w:uiPriority w:val="99"/>
    <w:rsid w:val="00B54986"/>
    <w:pPr>
      <w:spacing w:after="600"/>
    </w:pPr>
  </w:style>
  <w:style w:type="character" w:customStyle="1" w:styleId="ClosingChar">
    <w:name w:val="Closing Char"/>
    <w:basedOn w:val="DefaultParagraphFont"/>
    <w:link w:val="Closing"/>
    <w:uiPriority w:val="99"/>
    <w:rsid w:val="00B54986"/>
    <w:rPr>
      <w:rFonts w:eastAsiaTheme="minorEastAsia" w:hAnsi="Franklin Gothic Book"/>
      <w:color w:val="000000" w:themeColor="text1"/>
      <w:kern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255B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5Char">
    <w:name w:val="Heading 5 Char"/>
    <w:basedOn w:val="DefaultParagraphFont"/>
    <w:link w:val="Heading5"/>
    <w:uiPriority w:val="9"/>
    <w:rsid w:val="001255B0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10E4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rsid w:val="00E910E4"/>
    <w:pPr>
      <w:spacing w:after="180" w:line="240" w:lineRule="auto"/>
    </w:pPr>
    <w:rPr>
      <w:rFonts w:ascii="Century Gothic" w:eastAsia="MS PGothic" w:hAnsi="Century Gothic" w:cs="Times New Roman"/>
      <w:color w:val="7F7F7F"/>
      <w:sz w:val="18"/>
    </w:rPr>
  </w:style>
  <w:style w:type="character" w:customStyle="1" w:styleId="BodyTextChar">
    <w:name w:val="Body Text Char"/>
    <w:basedOn w:val="DefaultParagraphFont"/>
    <w:link w:val="BodyText"/>
    <w:rsid w:val="00E910E4"/>
    <w:rPr>
      <w:rFonts w:ascii="Century Gothic" w:eastAsia="MS PGothic" w:hAnsi="Century Gothic" w:cs="Times New Roman"/>
      <w:color w:val="7F7F7F"/>
      <w:sz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A6AEF"/>
    <w:rPr>
      <w:rFonts w:asciiTheme="majorHAnsi" w:eastAsiaTheme="majorEastAsia" w:hAnsiTheme="majorHAnsi" w:cstheme="majorBidi"/>
      <w:color w:val="B3A539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A6AE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A6AEF"/>
    <w:rPr>
      <w:b/>
      <w:bCs/>
    </w:rPr>
  </w:style>
  <w:style w:type="paragraph" w:customStyle="1" w:styleId="xshowmorehidden">
    <w:name w:val="x_show_more_hidden"/>
    <w:basedOn w:val="Normal"/>
    <w:rsid w:val="006A6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br">
    <w:name w:val="x_br"/>
    <w:basedOn w:val="DefaultParagraphFont"/>
    <w:rsid w:val="006A6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80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penter\AppData\Roaming\Microsoft\Templates\Provider%20introduction%20letter%20healthcare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A03286E7-225F-4D43-8960-1C6CF66063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908400-428B-49FC-AF3E-AABE6D1C7B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5630AF-6F80-4FC6-B252-7B42640E9C9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Provider introduction letter healthcare</Template>
  <TotalTime>0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2019-08-30T20:14:00Z</dcterms:created>
  <dcterms:modified xsi:type="dcterms:W3CDTF">2019-08-30T21:16:00Z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